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44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4848"/>
        <w:gridCol w:w="445"/>
        <w:gridCol w:w="445"/>
        <w:gridCol w:w="4797"/>
        <w:gridCol w:w="399"/>
        <w:gridCol w:w="4907"/>
      </w:tblGrid>
      <w:tr w:rsidR="007732BE" w:rsidRPr="00B83E39" w14:paraId="0595EBCE" w14:textId="77777777" w:rsidTr="007732BE">
        <w:trPr>
          <w:trHeight w:val="4140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14:paraId="2802910B" w14:textId="278B5BFC" w:rsidR="007732BE" w:rsidRPr="00F31629" w:rsidRDefault="007732BE" w:rsidP="00990E76">
            <w:pPr>
              <w:rPr>
                <w:rFonts w:asciiTheme="majorHAnsi" w:hAnsiTheme="majorHAnsi"/>
              </w:rPr>
            </w:pPr>
            <w:bookmarkStart w:id="0" w:name="_Hlk111726223"/>
            <w:bookmarkStart w:id="1" w:name="_Hlk514276837"/>
            <w:r w:rsidRPr="00F31629">
              <w:rPr>
                <w:rFonts w:asciiTheme="majorHAnsi" w:hAnsiTheme="majorHAnsi"/>
                <w:noProof/>
              </w:rPr>
              <w:drawing>
                <wp:inline distT="0" distB="0" distL="0" distR="0" wp14:anchorId="1A29EBCD" wp14:editId="2854A100">
                  <wp:extent cx="1352550" cy="620789"/>
                  <wp:effectExtent l="0" t="0" r="0" b="8255"/>
                  <wp:docPr id="11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764381-CBCB-4982-B90C-4F588AF5D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D4764381-CBCB-4982-B90C-4F588AF5D3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15" cy="63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322F3" w14:textId="0A65E2E4" w:rsidR="007732BE" w:rsidRPr="00F31629" w:rsidRDefault="007732BE" w:rsidP="00F37523">
            <w:pPr>
              <w:pStyle w:val="Titre1"/>
              <w:rPr>
                <w:sz w:val="22"/>
              </w:rPr>
            </w:pPr>
            <w:bookmarkStart w:id="2" w:name="_Hlk108619530"/>
            <w:r w:rsidRPr="00F31629">
              <w:rPr>
                <w:sz w:val="22"/>
              </w:rPr>
              <w:t>Circulaire de rentrée</w:t>
            </w:r>
          </w:p>
          <w:p w14:paraId="01BDEECB" w14:textId="25357B97" w:rsidR="007732BE" w:rsidRPr="00F31629" w:rsidRDefault="007732BE" w:rsidP="00B6761F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>Année scolaire 202</w:t>
            </w:r>
            <w:r w:rsidR="007B269D">
              <w:rPr>
                <w:rFonts w:asciiTheme="majorHAnsi" w:hAnsiTheme="majorHAnsi"/>
              </w:rPr>
              <w:t>3</w:t>
            </w:r>
            <w:r w:rsidRPr="00F31629">
              <w:rPr>
                <w:rFonts w:asciiTheme="majorHAnsi" w:hAnsiTheme="majorHAnsi"/>
              </w:rPr>
              <w:t xml:space="preserve"> - 202</w:t>
            </w:r>
            <w:r w:rsidR="007B269D">
              <w:rPr>
                <w:rFonts w:asciiTheme="majorHAnsi" w:hAnsiTheme="majorHAnsi"/>
              </w:rPr>
              <w:t>4</w:t>
            </w:r>
          </w:p>
          <w:p w14:paraId="4D4F5953" w14:textId="77777777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Chers enfants, chers parents, </w:t>
            </w:r>
          </w:p>
          <w:p w14:paraId="444178AE" w14:textId="53EFE69B" w:rsidR="007732BE" w:rsidRPr="00F31629" w:rsidRDefault="00CB4D03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>L</w:t>
            </w:r>
            <w:r w:rsidR="007732BE" w:rsidRPr="00F31629">
              <w:rPr>
                <w:rFonts w:asciiTheme="majorHAnsi" w:hAnsiTheme="majorHAnsi"/>
              </w:rPr>
              <w:t>’équipe éducative est</w:t>
            </w:r>
            <w:r w:rsidRPr="00F31629">
              <w:rPr>
                <w:rFonts w:asciiTheme="majorHAnsi" w:hAnsiTheme="majorHAnsi"/>
              </w:rPr>
              <w:t xml:space="preserve"> très</w:t>
            </w:r>
            <w:r w:rsidR="007732BE" w:rsidRPr="00F31629">
              <w:rPr>
                <w:rFonts w:asciiTheme="majorHAnsi" w:hAnsiTheme="majorHAnsi"/>
              </w:rPr>
              <w:t xml:space="preserve"> heureuse de vous retrouver après ce repos estival et souhaite à tous une bonne rentrée. </w:t>
            </w:r>
          </w:p>
          <w:p w14:paraId="00E18B89" w14:textId="77777777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>Nous vous remercions de la confiance que vous nous témoignez en inscrivant vos enfants à l’école Notre Dame.</w:t>
            </w:r>
          </w:p>
          <w:p w14:paraId="506E9FBD" w14:textId="77777777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Nous souhaitons la bienvenue à chaque enfant et plus particulièrement aux nouveaux élèves et à leurs parents. </w:t>
            </w:r>
          </w:p>
          <w:p w14:paraId="207B09F6" w14:textId="2BC58F8F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L’école accueille en cette nouvelle année scolaire </w:t>
            </w:r>
            <w:r w:rsidR="0007402B">
              <w:rPr>
                <w:rFonts w:asciiTheme="majorHAnsi" w:hAnsiTheme="majorHAnsi"/>
              </w:rPr>
              <w:t>6</w:t>
            </w:r>
            <w:r w:rsidR="006074DA">
              <w:rPr>
                <w:rFonts w:asciiTheme="majorHAnsi" w:hAnsiTheme="majorHAnsi"/>
              </w:rPr>
              <w:t>2</w:t>
            </w:r>
            <w:r w:rsidR="00EE4649">
              <w:rPr>
                <w:rFonts w:asciiTheme="majorHAnsi" w:hAnsiTheme="majorHAnsi"/>
              </w:rPr>
              <w:t xml:space="preserve"> d’</w:t>
            </w:r>
            <w:r w:rsidRPr="00F31629">
              <w:rPr>
                <w:rFonts w:asciiTheme="majorHAnsi" w:hAnsiTheme="majorHAnsi"/>
              </w:rPr>
              <w:t xml:space="preserve">élèves répartis dans les 3 classes de l’établissement. </w:t>
            </w:r>
          </w:p>
          <w:p w14:paraId="0DDBE0C8" w14:textId="77777777" w:rsidR="00C60DAF" w:rsidRDefault="007732BE" w:rsidP="00990E76">
            <w:pPr>
              <w:rPr>
                <w:rFonts w:asciiTheme="majorHAnsi" w:hAnsiTheme="majorHAnsi" w:cs="Segoe UI"/>
                <w:color w:val="201F1E"/>
                <w:shd w:val="clear" w:color="auto" w:fill="FFFFFF"/>
              </w:rPr>
            </w:pPr>
            <w:r w:rsidRPr="00F31629">
              <w:rPr>
                <w:rFonts w:asciiTheme="majorHAnsi" w:hAnsiTheme="majorHAnsi"/>
              </w:rPr>
              <w:t>D’autre part, nous accueillons</w:t>
            </w:r>
            <w:r w:rsidR="007B269D">
              <w:rPr>
                <w:rFonts w:asciiTheme="majorHAnsi" w:hAnsiTheme="majorHAnsi"/>
              </w:rPr>
              <w:t xml:space="preserve"> Madame Justine SIMON</w:t>
            </w:r>
            <w:r w:rsidRPr="00F31629">
              <w:rPr>
                <w:rFonts w:asciiTheme="majorHAnsi" w:hAnsiTheme="majorHAnsi"/>
              </w:rPr>
              <w:t xml:space="preserve"> </w:t>
            </w:r>
            <w:r w:rsidR="007B269D">
              <w:rPr>
                <w:rFonts w:asciiTheme="majorHAnsi" w:hAnsiTheme="majorHAnsi"/>
              </w:rPr>
              <w:t>qui complètera le poste de Caroline</w:t>
            </w:r>
            <w:r w:rsidRPr="00F31629">
              <w:rPr>
                <w:rFonts w:asciiTheme="majorHAnsi" w:hAnsiTheme="majorHAnsi" w:cs="Segoe UI"/>
                <w:color w:val="201F1E"/>
                <w:shd w:val="clear" w:color="auto" w:fill="FFFFFF"/>
              </w:rPr>
              <w:t>.</w:t>
            </w:r>
          </w:p>
          <w:p w14:paraId="747704A0" w14:textId="474B0C0F" w:rsidR="00CB4D03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Les réunions de classe de début d’année seront bien entendu l’occasion de vous présenter nos projets et de vous dire que nous comptons à nouveau cette année sur votre investissement au sein de notre établissement. </w:t>
            </w:r>
          </w:p>
          <w:p w14:paraId="760D82A9" w14:textId="356EBDE0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Votre participation à la vie de l’école Notre Dame est précieuse ! </w:t>
            </w:r>
          </w:p>
          <w:p w14:paraId="14BB7964" w14:textId="6462F185" w:rsidR="007732BE" w:rsidRPr="00F31629" w:rsidRDefault="00EE4649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3C1E0" wp14:editId="170102FB">
                      <wp:simplePos x="0" y="0"/>
                      <wp:positionH relativeFrom="column">
                        <wp:posOffset>3362960</wp:posOffset>
                      </wp:positionH>
                      <wp:positionV relativeFrom="paragraph">
                        <wp:posOffset>-219710</wp:posOffset>
                      </wp:positionV>
                      <wp:extent cx="6115050" cy="2006600"/>
                      <wp:effectExtent l="0" t="0" r="19050" b="1270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15050" cy="200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A21938" w14:textId="14B08715" w:rsidR="005F3777" w:rsidRDefault="005F3777">
                                  <w:pPr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 xml:space="preserve">Tarif au mois des </w:t>
                                  </w:r>
                                  <w:r w:rsidR="00974B9A">
                                    <w:rPr>
                                      <w:color w:val="0070C0"/>
                                    </w:rPr>
                                    <w:t>rétributions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(sur 10 mois) : 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935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941"/>
                                    <w:gridCol w:w="2449"/>
                                    <w:gridCol w:w="2409"/>
                                    <w:gridCol w:w="2552"/>
                                  </w:tblGrid>
                                  <w:tr w:rsidR="005F3777" w14:paraId="7110F22D" w14:textId="77777777" w:rsidTr="000D0A1F">
                                    <w:tc>
                                      <w:tcPr>
                                        <w:tcW w:w="1941" w:type="dxa"/>
                                      </w:tcPr>
                                      <w:p w14:paraId="01DABD08" w14:textId="434B1E48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Nombre d’enfants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49" w:type="dxa"/>
                                      </w:tcPr>
                                      <w:p w14:paraId="3F928FD5" w14:textId="38E84D3C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TARIF 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9" w:type="dxa"/>
                                      </w:tcPr>
                                      <w:p w14:paraId="74A4B37F" w14:textId="3015C136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TARIF 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</w:tcPr>
                                      <w:p w14:paraId="6D870D2A" w14:textId="3EC2DCFC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TARIF C</w:t>
                                        </w:r>
                                      </w:p>
                                    </w:tc>
                                  </w:tr>
                                  <w:tr w:rsidR="005F3777" w14:paraId="100D20A6" w14:textId="77777777" w:rsidTr="000D0A1F">
                                    <w:tc>
                                      <w:tcPr>
                                        <w:tcW w:w="1941" w:type="dxa"/>
                                      </w:tcPr>
                                      <w:p w14:paraId="3227942C" w14:textId="54A47E12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49" w:type="dxa"/>
                                      </w:tcPr>
                                      <w:p w14:paraId="336C1E26" w14:textId="07D5CE68" w:rsidR="00290489" w:rsidRPr="00290489" w:rsidRDefault="005F3777" w:rsidP="000D0A1F">
                                        <w:pPr>
                                          <w:jc w:val="center"/>
                                          <w:rPr>
                                            <w:color w:val="92D05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2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.30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 w:rsidR="00290489"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2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1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3/an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9" w:type="dxa"/>
                                      </w:tcPr>
                                      <w:p w14:paraId="55CD5A31" w14:textId="25F09577" w:rsidR="005F3777" w:rsidRDefault="005F3777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2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9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.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 w:rsidR="00290489"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2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92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</w:tcPr>
                                      <w:p w14:paraId="4209E118" w14:textId="30C754AD" w:rsidR="005F3777" w:rsidRDefault="005F3777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3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2.4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 w:rsidR="00290489"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3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24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</w:tr>
                                  <w:tr w:rsidR="005F3777" w14:paraId="4331FE03" w14:textId="77777777" w:rsidTr="000D0A1F">
                                    <w:tc>
                                      <w:tcPr>
                                        <w:tcW w:w="1941" w:type="dxa"/>
                                      </w:tcPr>
                                      <w:p w14:paraId="62AA4C5B" w14:textId="4585602A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49" w:type="dxa"/>
                                      </w:tcPr>
                                      <w:p w14:paraId="3A4026E9" w14:textId="1C961ADA" w:rsidR="005F3777" w:rsidRDefault="005F3777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3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8.7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 w:rsidR="00290489"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3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87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9" w:type="dxa"/>
                                      </w:tcPr>
                                      <w:p w14:paraId="4A21890B" w14:textId="548FD3D5" w:rsidR="005F3777" w:rsidRDefault="00F6652A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50.6</w:t>
                                        </w:r>
                                        <w:r w:rsidR="005F3777"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 w:rsidR="00290489"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>
                                          <w:rPr>
                                            <w:color w:val="00B050"/>
                                          </w:rPr>
                                          <w:t>506</w:t>
                                        </w:r>
                                        <w:r w:rsidR="00290489"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</w:tcPr>
                                      <w:p w14:paraId="03934105" w14:textId="74A9233C" w:rsidR="005F3777" w:rsidRDefault="00290489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5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5.9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Pr="00290489">
                                          <w:rPr>
                                            <w:color w:val="00B050"/>
                                          </w:rPr>
                                          <w:t>5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59</w:t>
                                        </w:r>
                                        <w:r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</w:tr>
                                  <w:tr w:rsidR="005F3777" w14:paraId="6174C328" w14:textId="77777777" w:rsidTr="000D0A1F">
                                    <w:tc>
                                      <w:tcPr>
                                        <w:tcW w:w="1941" w:type="dxa"/>
                                      </w:tcPr>
                                      <w:p w14:paraId="6FEA7E79" w14:textId="2AF044CE" w:rsidR="005F3777" w:rsidRDefault="005F3777" w:rsidP="005F3777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49" w:type="dxa"/>
                                      </w:tcPr>
                                      <w:p w14:paraId="1202C971" w14:textId="44AEE15E" w:rsidR="005F3777" w:rsidRDefault="00290489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4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9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.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Pr="00290489">
                                          <w:rPr>
                                            <w:color w:val="00B050"/>
                                          </w:rPr>
                                          <w:t>4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98</w:t>
                                        </w:r>
                                        <w:r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9" w:type="dxa"/>
                                      </w:tcPr>
                                      <w:p w14:paraId="0FF6B3AB" w14:textId="6B41633C" w:rsidR="005F3777" w:rsidRDefault="00290489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6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4.4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Pr="00290489">
                                          <w:rPr>
                                            <w:color w:val="00B050"/>
                                          </w:rPr>
                                          <w:t>6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44</w:t>
                                        </w:r>
                                        <w:r w:rsidRPr="00290489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</w:tcPr>
                                      <w:p w14:paraId="065762C5" w14:textId="4B2D8909" w:rsidR="005F3777" w:rsidRDefault="00290489" w:rsidP="000D0A1F">
                                        <w:pPr>
                                          <w:jc w:val="center"/>
                                          <w:rPr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</w:rPr>
                                          <w:t>6</w:t>
                                        </w:r>
                                        <w:r w:rsidR="00F6652A">
                                          <w:rPr>
                                            <w:color w:val="0070C0"/>
                                          </w:rPr>
                                          <w:t>9.0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>0</w:t>
                                        </w:r>
                                        <w:r w:rsidR="000D0A1F">
                                          <w:rPr>
                                            <w:color w:val="0070C0"/>
                                          </w:rPr>
                                          <w:t>/mois</w:t>
                                        </w:r>
                                        <w:r>
                                          <w:rPr>
                                            <w:color w:val="0070C0"/>
                                          </w:rPr>
                                          <w:t xml:space="preserve"> ou </w:t>
                                        </w:r>
                                        <w:r w:rsidRPr="00974B9A">
                                          <w:rPr>
                                            <w:color w:val="00B050"/>
                                          </w:rPr>
                                          <w:t>6</w:t>
                                        </w:r>
                                        <w:r w:rsidR="00F6652A">
                                          <w:rPr>
                                            <w:color w:val="00B050"/>
                                          </w:rPr>
                                          <w:t>90</w:t>
                                        </w:r>
                                        <w:r w:rsidRPr="00974B9A">
                                          <w:rPr>
                                            <w:color w:val="00B050"/>
                                          </w:rPr>
                                          <w:t>/an</w:t>
                                        </w:r>
                                      </w:p>
                                    </w:tc>
                                  </w:tr>
                                </w:tbl>
                                <w:p w14:paraId="04F1462C" w14:textId="77777777" w:rsidR="005F3777" w:rsidRPr="0010582D" w:rsidRDefault="005F3777">
                                  <w:pPr>
                                    <w:rPr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73C1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264.8pt;margin-top:-17.3pt;width:481.5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" fillcolor="white [3201]" strokeweight=".5pt">
                      <v:textbox>
                        <w:txbxContent>
                          <w:p w14:paraId="3EA21938" w14:textId="14B08715" w:rsidR="005F3777" w:rsidRDefault="005F3777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Tarif au mois des </w:t>
                            </w:r>
                            <w:r w:rsidR="00974B9A">
                              <w:rPr>
                                <w:color w:val="0070C0"/>
                              </w:rPr>
                              <w:t>rétributions</w:t>
                            </w:r>
                            <w:r>
                              <w:rPr>
                                <w:color w:val="0070C0"/>
                              </w:rPr>
                              <w:t xml:space="preserve"> (sur 10 mois) : </w:t>
                            </w:r>
                          </w:p>
                          <w:tbl>
                            <w:tblPr>
                              <w:tblStyle w:val="Grilledutableau"/>
                              <w:tblW w:w="93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41"/>
                              <w:gridCol w:w="2449"/>
                              <w:gridCol w:w="2409"/>
                              <w:gridCol w:w="2552"/>
                            </w:tblGrid>
                            <w:tr w:rsidR="005F3777" w14:paraId="7110F22D" w14:textId="77777777" w:rsidTr="000D0A1F">
                              <w:tc>
                                <w:tcPr>
                                  <w:tcW w:w="1941" w:type="dxa"/>
                                </w:tcPr>
                                <w:p w14:paraId="01DABD08" w14:textId="434B1E48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Nombre d’enfants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14:paraId="3F928FD5" w14:textId="38E84D3C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TARIF 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4A4B37F" w14:textId="3015C136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TARIF B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D870D2A" w14:textId="3EC2DCFC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TARIF C</w:t>
                                  </w:r>
                                </w:p>
                              </w:tc>
                            </w:tr>
                            <w:tr w:rsidR="005F3777" w14:paraId="100D20A6" w14:textId="77777777" w:rsidTr="000D0A1F">
                              <w:tc>
                                <w:tcPr>
                                  <w:tcW w:w="1941" w:type="dxa"/>
                                </w:tcPr>
                                <w:p w14:paraId="3227942C" w14:textId="54A47E12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14:paraId="336C1E26" w14:textId="07D5CE68" w:rsidR="00290489" w:rsidRPr="00290489" w:rsidRDefault="005F3777" w:rsidP="000D0A1F">
                                  <w:pPr>
                                    <w:jc w:val="center"/>
                                    <w:rPr>
                                      <w:color w:val="92D05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2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1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.30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 w:rsidR="00290489"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2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1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3/an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5CD5A31" w14:textId="25F09577" w:rsidR="005F3777" w:rsidRDefault="005F3777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2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9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.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 w:rsidR="00290489"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2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92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209E118" w14:textId="30C754AD" w:rsidR="005F3777" w:rsidRDefault="005F3777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3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2.4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 w:rsidR="00290489"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3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24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</w:tr>
                            <w:tr w:rsidR="005F3777" w14:paraId="4331FE03" w14:textId="77777777" w:rsidTr="000D0A1F">
                              <w:tc>
                                <w:tcPr>
                                  <w:tcW w:w="1941" w:type="dxa"/>
                                </w:tcPr>
                                <w:p w14:paraId="62AA4C5B" w14:textId="4585602A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14:paraId="3A4026E9" w14:textId="1C961ADA" w:rsidR="005F3777" w:rsidRDefault="005F3777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3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8.7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 w:rsidR="00290489"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3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87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21890B" w14:textId="548FD3D5" w:rsidR="005F3777" w:rsidRDefault="00F6652A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50.6</w:t>
                                  </w:r>
                                  <w:r w:rsidR="005F3777"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 w:rsidR="00290489"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>
                                    <w:rPr>
                                      <w:color w:val="00B050"/>
                                    </w:rPr>
                                    <w:t>506</w:t>
                                  </w:r>
                                  <w:r w:rsidR="00290489"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3934105" w14:textId="74A9233C" w:rsidR="005F3777" w:rsidRDefault="00290489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5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5.9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Pr="00290489">
                                    <w:rPr>
                                      <w:color w:val="00B050"/>
                                    </w:rPr>
                                    <w:t>5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59</w:t>
                                  </w:r>
                                  <w:r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</w:tr>
                            <w:tr w:rsidR="005F3777" w14:paraId="6174C328" w14:textId="77777777" w:rsidTr="000D0A1F">
                              <w:tc>
                                <w:tcPr>
                                  <w:tcW w:w="1941" w:type="dxa"/>
                                </w:tcPr>
                                <w:p w14:paraId="6FEA7E79" w14:textId="2AF044CE" w:rsidR="005F3777" w:rsidRDefault="005F3777" w:rsidP="005F377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14:paraId="1202C971" w14:textId="44AEE15E" w:rsidR="005F3777" w:rsidRDefault="00290489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4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9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.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8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Pr="00290489">
                                    <w:rPr>
                                      <w:color w:val="00B050"/>
                                    </w:rPr>
                                    <w:t>4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98</w:t>
                                  </w:r>
                                  <w:r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FF6B3AB" w14:textId="6B41633C" w:rsidR="005F3777" w:rsidRDefault="00290489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6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4.4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Pr="00290489">
                                    <w:rPr>
                                      <w:color w:val="00B050"/>
                                    </w:rPr>
                                    <w:t>6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44</w:t>
                                  </w:r>
                                  <w:r w:rsidRPr="00290489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65762C5" w14:textId="4B2D8909" w:rsidR="005F3777" w:rsidRDefault="00290489" w:rsidP="000D0A1F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>6</w:t>
                                  </w:r>
                                  <w:r w:rsidR="00F6652A">
                                    <w:rPr>
                                      <w:color w:val="0070C0"/>
                                    </w:rPr>
                                    <w:t>9.0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>0</w:t>
                                  </w:r>
                                  <w:r w:rsidR="000D0A1F">
                                    <w:rPr>
                                      <w:color w:val="0070C0"/>
                                    </w:rPr>
                                    <w:t>/mois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ou </w:t>
                                  </w:r>
                                  <w:r w:rsidRPr="00974B9A">
                                    <w:rPr>
                                      <w:color w:val="00B050"/>
                                    </w:rPr>
                                    <w:t>6</w:t>
                                  </w:r>
                                  <w:r w:rsidR="00F6652A">
                                    <w:rPr>
                                      <w:color w:val="00B050"/>
                                    </w:rPr>
                                    <w:t>90</w:t>
                                  </w:r>
                                  <w:r w:rsidRPr="00974B9A">
                                    <w:rPr>
                                      <w:color w:val="00B050"/>
                                    </w:rPr>
                                    <w:t>/an</w:t>
                                  </w:r>
                                </w:p>
                              </w:tc>
                            </w:tr>
                          </w:tbl>
                          <w:p w14:paraId="04F1462C" w14:textId="77777777" w:rsidR="005F3777" w:rsidRPr="0010582D" w:rsidRDefault="005F3777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88C54F" w14:textId="686ACDB8" w:rsidR="007732BE" w:rsidRPr="00F31629" w:rsidRDefault="007732BE" w:rsidP="007732BE">
            <w:pPr>
              <w:jc w:val="center"/>
              <w:rPr>
                <w:rFonts w:asciiTheme="majorHAnsi" w:hAnsiTheme="majorHAnsi"/>
              </w:rPr>
            </w:pPr>
          </w:p>
          <w:p w14:paraId="3250711A" w14:textId="503E0DE7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69D36E5F" w14:textId="0AB2F6AC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662A1135" w14:textId="5E2D11F3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02168188" w14:textId="4714DDDE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06905F53" w14:textId="35588D0F" w:rsidR="007732BE" w:rsidRPr="00F31629" w:rsidRDefault="00EE4649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A318FD" wp14:editId="222BFB18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287655</wp:posOffset>
                      </wp:positionV>
                      <wp:extent cx="3378200" cy="1422400"/>
                      <wp:effectExtent l="0" t="0" r="12700" b="2540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8200" cy="142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EB1147" w14:textId="60553474" w:rsidR="00737DE1" w:rsidRPr="006074DA" w:rsidRDefault="00974B9A" w:rsidP="00737DE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6074DA">
                                    <w:rPr>
                                      <w:rFonts w:asciiTheme="majorHAnsi" w:eastAsia="+mn-ea" w:hAnsiTheme="majorHAnsi" w:cs="+mn-cs"/>
                                      <w:color w:val="0070C0"/>
                                      <w:kern w:val="24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Frais de rentrée </w:t>
                                  </w:r>
                                  <w:r w:rsidR="006074DA" w:rsidRPr="006074DA"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  <w:t>(Participation</w:t>
                                  </w:r>
                                  <w:r w:rsidR="006074DA"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aux</w:t>
                                  </w:r>
                                  <w:r w:rsidRPr="006074DA"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frais liés aux cours d’anglais)</w:t>
                                  </w:r>
                                  <w:r w:rsidR="00E0539E" w:rsidRPr="006074DA"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6074DA"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</w:p>
                                <w:p w14:paraId="45D3C6EC" w14:textId="77777777" w:rsidR="00737DE1" w:rsidRPr="006074DA" w:rsidRDefault="00737DE1" w:rsidP="00737DE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6DA1BFE" w14:textId="42C21BED" w:rsidR="00737DE1" w:rsidRPr="006074DA" w:rsidRDefault="00974B9A" w:rsidP="00737DE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6074DA">
                                    <w:rPr>
                                      <w:rFonts w:asciiTheme="majorHAnsi" w:eastAsia="+mn-ea" w:hAnsiTheme="majorHAnsi" w:cs="+mn-cs"/>
                                      <w:b/>
                                      <w:bCs/>
                                      <w:kern w:val="24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73€ par élève </w:t>
                                  </w:r>
                                  <w:r w:rsidRPr="006074DA">
                                    <w:rPr>
                                      <w:rFonts w:asciiTheme="majorHAnsi" w:eastAsia="+mn-ea" w:hAnsiTheme="majorHAnsi" w:cs="+mn-cs"/>
                                      <w:b/>
                                      <w:bCs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à régler pour le </w:t>
                                  </w:r>
                                  <w:r w:rsidR="00EE4649" w:rsidRPr="006074DA">
                                    <w:rPr>
                                      <w:rFonts w:asciiTheme="majorHAnsi" w:eastAsia="+mn-ea" w:hAnsiTheme="majorHAnsi" w:cs="+mn-cs"/>
                                      <w:b/>
                                      <w:bCs/>
                                      <w:kern w:val="24"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  <w:r w:rsidRPr="006074DA">
                                    <w:rPr>
                                      <w:rFonts w:asciiTheme="majorHAnsi" w:eastAsia="+mn-ea" w:hAnsiTheme="majorHAnsi" w:cs="+mn-cs"/>
                                      <w:b/>
                                      <w:bCs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septembre</w:t>
                                  </w:r>
                                </w:p>
                                <w:p w14:paraId="1999AA8E" w14:textId="77777777" w:rsidR="00737DE1" w:rsidRPr="006074DA" w:rsidRDefault="00737DE1" w:rsidP="00737DE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="+mn-ea" w:hAnsiTheme="majorHAnsi" w:cs="+mn-cs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03EF32" w14:textId="58A32BF4" w:rsidR="00737DE1" w:rsidRPr="006074DA" w:rsidRDefault="00737DE1" w:rsidP="00737D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6074DA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Les frais de rentrée sont à régler séparément des rétributions.</w:t>
                                  </w:r>
                                </w:p>
                                <w:p w14:paraId="13C9C977" w14:textId="500A2429" w:rsidR="007114E2" w:rsidRPr="00737DE1" w:rsidRDefault="007114E2" w:rsidP="00737DE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440ADE5" w14:textId="42FC1B58" w:rsidR="00974B9A" w:rsidRPr="00974B9A" w:rsidRDefault="00974B9A" w:rsidP="00974B9A">
                                  <w:pPr>
                                    <w:pStyle w:val="NormalWeb"/>
                                    <w:spacing w:before="200" w:beforeAutospacing="0" w:after="0" w:afterAutospacing="0" w:line="288" w:lineRule="auto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0B5B494" w14:textId="66B22A2B" w:rsidR="00974B9A" w:rsidRDefault="00974B9A" w:rsidP="00974B9A">
                                  <w:pPr>
                                    <w:pStyle w:val="NormalWeb"/>
                                    <w:spacing w:before="200" w:beforeAutospacing="0" w:after="0" w:afterAutospacing="0" w:line="288" w:lineRule="auto"/>
                                  </w:pP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dossiers, les fournitures + les frais li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s aux cours d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anglais): 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73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par 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l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>è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à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gler pour le 9 septembre</w:t>
                                  </w:r>
                                </w:p>
                                <w:p w14:paraId="2A5C432A" w14:textId="55DD30B6" w:rsidR="00974B9A" w:rsidRDefault="00974B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318FD" id="Zone de texte 3" o:spid="_x0000_s1027" type="#_x0000_t202" style="position:absolute;margin-left:263.8pt;margin-top:22.65pt;width:266pt;height:1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" fillcolor="white [3201]" strokeweight=".5pt">
                      <v:textbox>
                        <w:txbxContent>
                          <w:p w14:paraId="67EB1147" w14:textId="60553474" w:rsidR="00737DE1" w:rsidRPr="006074DA" w:rsidRDefault="00974B9A" w:rsidP="00737D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074DA">
                              <w:rPr>
                                <w:rFonts w:asciiTheme="majorHAnsi" w:eastAsia="+mn-ea" w:hAnsiTheme="majorHAnsi" w:cs="+mn-cs"/>
                                <w:color w:val="0070C0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Frais de rentrée </w:t>
                            </w:r>
                            <w:r w:rsidR="006074DA" w:rsidRPr="006074DA"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  <w:t>(Participation</w:t>
                            </w:r>
                            <w:r w:rsidR="006074DA"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  <w:t xml:space="preserve"> aux</w:t>
                            </w:r>
                            <w:r w:rsidRPr="006074DA"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  <w:t xml:space="preserve"> frais liés aux cours d’anglais)</w:t>
                            </w:r>
                            <w:r w:rsidR="00E0539E" w:rsidRPr="006074DA"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074DA"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5D3C6EC" w14:textId="77777777" w:rsidR="00737DE1" w:rsidRPr="006074DA" w:rsidRDefault="00737DE1" w:rsidP="00737D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6DA1BFE" w14:textId="42C21BED" w:rsidR="00737DE1" w:rsidRPr="006074DA" w:rsidRDefault="00974B9A" w:rsidP="00737D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074DA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73€ par élève </w:t>
                            </w:r>
                            <w:r w:rsidRPr="006074DA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à régler pour le </w:t>
                            </w:r>
                            <w:r w:rsidR="00EE4649" w:rsidRPr="006074DA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12</w:t>
                            </w:r>
                            <w:r w:rsidRPr="006074DA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 septembre</w:t>
                            </w:r>
                          </w:p>
                          <w:p w14:paraId="1999AA8E" w14:textId="77777777" w:rsidR="00737DE1" w:rsidRPr="006074DA" w:rsidRDefault="00737DE1" w:rsidP="00737D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+mn-cs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503EF32" w14:textId="58A32BF4" w:rsidR="00737DE1" w:rsidRPr="006074DA" w:rsidRDefault="00737DE1" w:rsidP="00737D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074DA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Les frais de rentrée sont à régler séparément des rétributions.</w:t>
                            </w:r>
                          </w:p>
                          <w:p w14:paraId="13C9C977" w14:textId="500A2429" w:rsidR="007114E2" w:rsidRPr="00737DE1" w:rsidRDefault="007114E2" w:rsidP="00737D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440ADE5" w14:textId="42FC1B58" w:rsidR="00974B9A" w:rsidRPr="00974B9A" w:rsidRDefault="00974B9A" w:rsidP="00974B9A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00B5B494" w14:textId="66B22A2B" w:rsidR="00974B9A" w:rsidRDefault="00974B9A" w:rsidP="00974B9A">
                            <w:pPr>
                              <w:pStyle w:val="NormalWeb"/>
                              <w:spacing w:before="200" w:beforeAutospacing="0" w:after="0" w:afterAutospacing="0" w:line="288" w:lineRule="auto"/>
                            </w:pPr>
                            <w:proofErr w:type="gramStart"/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dossiers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, les fournitures + les frais li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 aux cours d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anglais): 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73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€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par 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è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ve 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à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gler pour le 9 septembre</w:t>
                            </w:r>
                          </w:p>
                          <w:p w14:paraId="2A5C432A" w14:textId="55DD30B6" w:rsidR="00974B9A" w:rsidRDefault="00974B9A"/>
                        </w:txbxContent>
                      </v:textbox>
                    </v:shape>
                  </w:pict>
                </mc:Fallback>
              </mc:AlternateContent>
            </w:r>
          </w:p>
          <w:p w14:paraId="29806388" w14:textId="69DB3250" w:rsidR="007732BE" w:rsidRPr="00F31629" w:rsidRDefault="006074DA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5F1F07" wp14:editId="524E92CD">
                      <wp:simplePos x="0" y="0"/>
                      <wp:positionH relativeFrom="column">
                        <wp:posOffset>6842760</wp:posOffset>
                      </wp:positionH>
                      <wp:positionV relativeFrom="paragraph">
                        <wp:posOffset>306705</wp:posOffset>
                      </wp:positionV>
                      <wp:extent cx="3251200" cy="4000500"/>
                      <wp:effectExtent l="0" t="0" r="25400" b="1905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0" cy="400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7BF473" w14:textId="6D07C2B3" w:rsidR="00737DE1" w:rsidRPr="00CB4D03" w:rsidRDefault="006074DA" w:rsidP="00737DE1">
                                  <w:pPr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</w:rPr>
                                    <w:t xml:space="preserve">REGLEMENT : </w:t>
                                  </w:r>
                                  <w:r w:rsidR="00737DE1" w:rsidRPr="00CB4D03">
                                    <w:rPr>
                                      <w:color w:val="0070C0"/>
                                    </w:rPr>
                                    <w:t xml:space="preserve">FRAIS DE 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RENTREE </w:t>
                                  </w:r>
                                  <w:r w:rsidR="00737DE1" w:rsidRPr="00CB4D03">
                                    <w:rPr>
                                      <w:color w:val="0070C0"/>
                                    </w:rPr>
                                    <w:t>RETRIBUTIONS</w:t>
                                  </w:r>
                                </w:p>
                                <w:p w14:paraId="505D95CD" w14:textId="2ABC94EB" w:rsidR="00737DE1" w:rsidRDefault="006E440B" w:rsidP="00737DE1">
                                  <w:r>
                                    <w:t>Concernant les rétributions,</w:t>
                                  </w:r>
                                  <w:r w:rsidR="00737DE1">
                                    <w:t xml:space="preserve"> opter pour le prélèvement mensuel ou régler le tout en une seule fois si vous le désirez.</w:t>
                                  </w:r>
                                </w:p>
                                <w:p w14:paraId="7B04948B" w14:textId="1D4E1FC2" w:rsidR="006E440B" w:rsidRDefault="006E440B" w:rsidP="00737DE1">
                                  <w:r>
                                    <w:t>Règlement par chèque</w:t>
                                  </w:r>
                                  <w:r w:rsidR="00E0539E">
                                    <w:t xml:space="preserve"> : </w:t>
                                  </w:r>
                                  <w:r w:rsidR="008C1022">
                                    <w:t xml:space="preserve"> </w:t>
                                  </w:r>
                                </w:p>
                                <w:p w14:paraId="3F0E1DFC" w14:textId="1D8F8B3C" w:rsidR="00E0539E" w:rsidRDefault="00E0539E" w:rsidP="00E0539E">
                                  <w:r>
                                    <w:t xml:space="preserve">Merci d’indiquer </w:t>
                                  </w:r>
                                  <w:r w:rsidR="000D0A1F">
                                    <w:t xml:space="preserve">au dos du chèque </w:t>
                                  </w:r>
                                  <w:r>
                                    <w:t>le tarif choisi, le</w:t>
                                  </w:r>
                                  <w:r w:rsidR="00C44F40">
                                    <w:t>s</w:t>
                                  </w:r>
                                  <w:r>
                                    <w:t xml:space="preserve"> nom</w:t>
                                  </w:r>
                                  <w:r w:rsidR="00C44F40">
                                    <w:t>s</w:t>
                                  </w:r>
                                  <w:r>
                                    <w:t xml:space="preserve"> et prénom</w:t>
                                  </w:r>
                                  <w:r w:rsidR="00C44F40">
                                    <w:t>s</w:t>
                                  </w:r>
                                  <w:r>
                                    <w:t xml:space="preserve"> d</w:t>
                                  </w:r>
                                  <w:r w:rsidR="00C44F40">
                                    <w:t>u</w:t>
                                  </w:r>
                                  <w:r w:rsidR="008C1022">
                                    <w:t xml:space="preserve"> ou des </w:t>
                                  </w:r>
                                  <w:r>
                                    <w:t>enfant</w:t>
                                  </w:r>
                                  <w:r w:rsidR="008C1022">
                                    <w:t xml:space="preserve">s et d’établir 1 chèque global de 73 euros par enfant + rétribution (cf tableau ci-dessus) au nom </w:t>
                                  </w:r>
                                  <w:r>
                                    <w:t>de l’</w:t>
                                  </w:r>
                                  <w:r w:rsidR="008C1022">
                                    <w:t>OGEC</w:t>
                                  </w:r>
                                  <w:r>
                                    <w:t xml:space="preserve"> Notre Dame</w:t>
                                  </w:r>
                                  <w:r w:rsidR="008C1022">
                                    <w:t xml:space="preserve"> pour le </w:t>
                                  </w:r>
                                  <w:r w:rsidR="00EE4649">
                                    <w:t>mardi 12</w:t>
                                  </w:r>
                                  <w:r w:rsidR="008C1022">
                                    <w:t xml:space="preserve"> septembre.</w:t>
                                  </w:r>
                                </w:p>
                                <w:p w14:paraId="461128E9" w14:textId="3093CA2E" w:rsidR="008C1022" w:rsidRDefault="008C1022" w:rsidP="00E0539E">
                                  <w:r>
                                    <w:t>Règlement par prélèvement :</w:t>
                                  </w:r>
                                </w:p>
                                <w:p w14:paraId="30C02725" w14:textId="3E7DC07F" w:rsidR="008C1022" w:rsidRDefault="008C1022" w:rsidP="00E0539E">
                                  <w:r w:rsidRPr="00E103E2">
                                    <w:t xml:space="preserve">Merci </w:t>
                                  </w:r>
                                  <w:r w:rsidR="00E103E2" w:rsidRPr="00E103E2">
                                    <w:t>de</w:t>
                                  </w:r>
                                  <w:r w:rsidR="00E103E2" w:rsidRPr="00E103E2">
                                    <w:rPr>
                                      <w:b/>
                                      <w:bCs/>
                                    </w:rPr>
                                    <w:t xml:space="preserve"> joindre un RIB,</w:t>
                                  </w:r>
                                  <w:r>
                                    <w:t xml:space="preserve"> d’indiquer le tarif choisi </w:t>
                                  </w:r>
                                  <w:r w:rsidR="009F4013">
                                    <w:t>de nous le retourner en complément du règlement des frais d</w:t>
                                  </w:r>
                                  <w:r>
                                    <w:t xml:space="preserve">e rentrée pour le </w:t>
                                  </w:r>
                                  <w:r w:rsidR="00EE4649">
                                    <w:t>mar</w:t>
                                  </w:r>
                                  <w:r>
                                    <w:t xml:space="preserve">di </w:t>
                                  </w:r>
                                  <w:r w:rsidR="00EE4649">
                                    <w:t>12</w:t>
                                  </w:r>
                                  <w:r>
                                    <w:t xml:space="preserve"> septembre.</w:t>
                                  </w:r>
                                </w:p>
                                <w:p w14:paraId="5845E9B5" w14:textId="77777777" w:rsidR="00E0539E" w:rsidRDefault="00E0539E" w:rsidP="00737DE1"/>
                                <w:p w14:paraId="71FCDB2E" w14:textId="77777777" w:rsidR="00737DE1" w:rsidRDefault="00737D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F1F07" id="Zone de texte 7" o:spid="_x0000_s1028" type="#_x0000_t202" style="position:absolute;margin-left:538.8pt;margin-top:24.15pt;width:256pt;height:3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" fillcolor="white [3201]" strokeweight=".5pt">
                      <v:textbox>
                        <w:txbxContent>
                          <w:p w14:paraId="0A7BF473" w14:textId="6D07C2B3" w:rsidR="00737DE1" w:rsidRPr="00CB4D03" w:rsidRDefault="006074DA" w:rsidP="00737DE1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REGLEMENT : </w:t>
                            </w:r>
                            <w:r w:rsidR="00737DE1" w:rsidRPr="00CB4D03">
                              <w:rPr>
                                <w:color w:val="0070C0"/>
                              </w:rPr>
                              <w:t xml:space="preserve">FRAIS DE </w:t>
                            </w:r>
                            <w:r>
                              <w:rPr>
                                <w:color w:val="0070C0"/>
                              </w:rPr>
                              <w:t xml:space="preserve">RENTREE </w:t>
                            </w:r>
                            <w:r w:rsidR="00737DE1" w:rsidRPr="00CB4D03">
                              <w:rPr>
                                <w:color w:val="0070C0"/>
                              </w:rPr>
                              <w:t>RETRIBUTIONS</w:t>
                            </w:r>
                          </w:p>
                          <w:p w14:paraId="505D95CD" w14:textId="2ABC94EB" w:rsidR="00737DE1" w:rsidRDefault="006E440B" w:rsidP="00737DE1">
                            <w:r>
                              <w:t>Concernant les rétributions,</w:t>
                            </w:r>
                            <w:r w:rsidR="00737DE1">
                              <w:t xml:space="preserve"> opter pour le prélèvement mensuel ou régler le tout en une seule fois si vous le désirez.</w:t>
                            </w:r>
                          </w:p>
                          <w:p w14:paraId="7B04948B" w14:textId="1D4E1FC2" w:rsidR="006E440B" w:rsidRDefault="006E440B" w:rsidP="00737DE1">
                            <w:r>
                              <w:t>Règlement par chèque</w:t>
                            </w:r>
                            <w:r w:rsidR="00E0539E">
                              <w:t xml:space="preserve"> : </w:t>
                            </w:r>
                            <w:r w:rsidR="008C1022">
                              <w:t xml:space="preserve"> </w:t>
                            </w:r>
                          </w:p>
                          <w:p w14:paraId="3F0E1DFC" w14:textId="1D8F8B3C" w:rsidR="00E0539E" w:rsidRDefault="00E0539E" w:rsidP="00E0539E">
                            <w:r>
                              <w:t xml:space="preserve">Merci d’indiquer </w:t>
                            </w:r>
                            <w:r w:rsidR="000D0A1F">
                              <w:t xml:space="preserve">au dos du chèque </w:t>
                            </w:r>
                            <w:r>
                              <w:t>le tarif choisi, le</w:t>
                            </w:r>
                            <w:r w:rsidR="00C44F40">
                              <w:t>s</w:t>
                            </w:r>
                            <w:r>
                              <w:t xml:space="preserve"> nom</w:t>
                            </w:r>
                            <w:r w:rsidR="00C44F40">
                              <w:t>s</w:t>
                            </w:r>
                            <w:r>
                              <w:t xml:space="preserve"> et prénom</w:t>
                            </w:r>
                            <w:r w:rsidR="00C44F40">
                              <w:t>s</w:t>
                            </w:r>
                            <w:r>
                              <w:t xml:space="preserve"> d</w:t>
                            </w:r>
                            <w:r w:rsidR="00C44F40">
                              <w:t>u</w:t>
                            </w:r>
                            <w:r w:rsidR="008C1022">
                              <w:t xml:space="preserve"> ou des </w:t>
                            </w:r>
                            <w:r>
                              <w:t>enfant</w:t>
                            </w:r>
                            <w:r w:rsidR="008C1022">
                              <w:t>s et d’établir 1 chèque global de 73 euros par enfant + rétribution (</w:t>
                            </w:r>
                            <w:proofErr w:type="spellStart"/>
                            <w:r w:rsidR="008C1022">
                              <w:t>cf</w:t>
                            </w:r>
                            <w:proofErr w:type="spellEnd"/>
                            <w:r w:rsidR="008C1022">
                              <w:t xml:space="preserve"> tableau ci-dessus) au nom </w:t>
                            </w:r>
                            <w:r>
                              <w:t>de l’</w:t>
                            </w:r>
                            <w:r w:rsidR="008C1022">
                              <w:t>OGEC</w:t>
                            </w:r>
                            <w:r>
                              <w:t xml:space="preserve"> Notre Dame</w:t>
                            </w:r>
                            <w:r w:rsidR="008C1022">
                              <w:t xml:space="preserve"> pour le </w:t>
                            </w:r>
                            <w:r w:rsidR="00EE4649">
                              <w:t>mardi 12</w:t>
                            </w:r>
                            <w:r w:rsidR="008C1022">
                              <w:t xml:space="preserve"> septembre.</w:t>
                            </w:r>
                          </w:p>
                          <w:p w14:paraId="461128E9" w14:textId="3093CA2E" w:rsidR="008C1022" w:rsidRDefault="008C1022" w:rsidP="00E0539E">
                            <w:r>
                              <w:t>Règlement par prélèvement :</w:t>
                            </w:r>
                          </w:p>
                          <w:p w14:paraId="30C02725" w14:textId="3E7DC07F" w:rsidR="008C1022" w:rsidRDefault="008C1022" w:rsidP="00E0539E">
                            <w:r w:rsidRPr="00E103E2">
                              <w:t xml:space="preserve">Merci </w:t>
                            </w:r>
                            <w:r w:rsidR="00E103E2" w:rsidRPr="00E103E2">
                              <w:t>de</w:t>
                            </w:r>
                            <w:r w:rsidR="00E103E2" w:rsidRPr="00E103E2">
                              <w:rPr>
                                <w:b/>
                                <w:bCs/>
                              </w:rPr>
                              <w:t xml:space="preserve"> joindre un RIB,</w:t>
                            </w:r>
                            <w:r>
                              <w:t xml:space="preserve"> d’indiquer le tarif choisi </w:t>
                            </w:r>
                            <w:r w:rsidR="009F4013">
                              <w:t>de nous le retourner en complément du règlement des frais d</w:t>
                            </w:r>
                            <w:r>
                              <w:t xml:space="preserve">e rentrée pour le </w:t>
                            </w:r>
                            <w:r w:rsidR="00EE4649">
                              <w:t>mar</w:t>
                            </w:r>
                            <w:r>
                              <w:t xml:space="preserve">di </w:t>
                            </w:r>
                            <w:r w:rsidR="00EE4649">
                              <w:t>12</w:t>
                            </w:r>
                            <w:r>
                              <w:t xml:space="preserve"> septembre.</w:t>
                            </w:r>
                          </w:p>
                          <w:p w14:paraId="5845E9B5" w14:textId="77777777" w:rsidR="00E0539E" w:rsidRDefault="00E0539E" w:rsidP="00737DE1"/>
                          <w:p w14:paraId="71FCDB2E" w14:textId="77777777" w:rsidR="00737DE1" w:rsidRDefault="00737DE1"/>
                        </w:txbxContent>
                      </v:textbox>
                    </v:shape>
                  </w:pict>
                </mc:Fallback>
              </mc:AlternateContent>
            </w:r>
          </w:p>
          <w:p w14:paraId="159B2A90" w14:textId="5C616EB0" w:rsidR="00CB4D03" w:rsidRPr="00F31629" w:rsidRDefault="00CB4D03" w:rsidP="00990E76">
            <w:pPr>
              <w:rPr>
                <w:rFonts w:asciiTheme="majorHAnsi" w:hAnsiTheme="majorHAnsi"/>
              </w:rPr>
            </w:pPr>
          </w:p>
          <w:p w14:paraId="759389FF" w14:textId="4A062C38" w:rsidR="007732BE" w:rsidRPr="00F31629" w:rsidRDefault="007732BE" w:rsidP="00990E76">
            <w:pPr>
              <w:rPr>
                <w:rFonts w:asciiTheme="majorHAnsi" w:hAnsiTheme="majorHAnsi"/>
                <w:color w:val="0070C0"/>
              </w:rPr>
            </w:pPr>
            <w:r w:rsidRPr="00F31629">
              <w:rPr>
                <w:rFonts w:asciiTheme="majorHAnsi" w:hAnsiTheme="majorHAnsi"/>
                <w:color w:val="0070C0"/>
              </w:rPr>
              <w:t>POUR UNE DEMARCHE EN FAVEUR DE LA REDUCTION DE LA CONSOMMATION DE PAPIERS ET D'IMPRESSIONS :</w:t>
            </w:r>
          </w:p>
          <w:p w14:paraId="106B2296" w14:textId="791A8C03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Les circulaires et les informations seront prioritairement envoyées par mail sauf si un coupon réponse est nécessaire. </w:t>
            </w:r>
          </w:p>
          <w:p w14:paraId="24147A14" w14:textId="5C24313E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L'école s’engage dans cette démarche </w:t>
            </w:r>
            <w:r w:rsidR="00157627" w:rsidRPr="00F31629">
              <w:rPr>
                <w:rFonts w:asciiTheme="majorHAnsi" w:hAnsiTheme="majorHAnsi"/>
              </w:rPr>
              <w:t>é</w:t>
            </w:r>
            <w:r w:rsidRPr="00F31629">
              <w:rPr>
                <w:rFonts w:asciiTheme="majorHAnsi" w:hAnsiTheme="majorHAnsi"/>
              </w:rPr>
              <w:t>co-responsable.</w:t>
            </w:r>
          </w:p>
          <w:p w14:paraId="5932EF33" w14:textId="77777777" w:rsidR="007732BE" w:rsidRPr="00F31629" w:rsidRDefault="007732BE" w:rsidP="00990E76">
            <w:pPr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 xml:space="preserve">Aussi pour toute correspondance merci de noter l’adresse mail : </w:t>
            </w:r>
          </w:p>
          <w:p w14:paraId="15F60214" w14:textId="20E09B45" w:rsidR="007732BE" w:rsidRPr="00031BC5" w:rsidRDefault="00000000" w:rsidP="00990E76">
            <w:pPr>
              <w:rPr>
                <w:rStyle w:val="Lienhypertexte"/>
                <w:rFonts w:asciiTheme="majorHAnsi" w:hAnsiTheme="majorHAnsi"/>
                <w:b/>
                <w:bCs/>
                <w:color w:val="FFC000"/>
              </w:rPr>
            </w:pPr>
            <w:hyperlink r:id="rId12" w:history="1">
              <w:r w:rsidR="007732BE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>eco56.nd.la-trinite-sur-</w:t>
              </w:r>
              <w:r w:rsidR="00031BC5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>m</w:t>
              </w:r>
              <w:r w:rsidR="007732BE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>er</w:t>
              </w:r>
              <w:r w:rsidR="00031BC5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 xml:space="preserve"> </w:t>
              </w:r>
              <w:r w:rsidR="007732BE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>@</w:t>
              </w:r>
              <w:r w:rsidR="00031BC5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 xml:space="preserve"> </w:t>
              </w:r>
              <w:r w:rsidR="007732BE" w:rsidRPr="00031BC5">
                <w:rPr>
                  <w:rStyle w:val="Lienhypertexte"/>
                  <w:rFonts w:asciiTheme="majorHAnsi" w:hAnsiTheme="majorHAnsi"/>
                  <w:b/>
                  <w:bCs/>
                  <w:color w:val="FFC000"/>
                </w:rPr>
                <w:t>enseignement-catholique.bzh</w:t>
              </w:r>
            </w:hyperlink>
          </w:p>
          <w:p w14:paraId="1DB09D55" w14:textId="47A928F3" w:rsidR="00AD1BF8" w:rsidRPr="00F31629" w:rsidRDefault="00AD1BF8" w:rsidP="00990E76">
            <w:pPr>
              <w:rPr>
                <w:rFonts w:asciiTheme="majorHAnsi" w:hAnsiTheme="majorHAnsi"/>
              </w:rPr>
            </w:pPr>
            <w:r w:rsidRPr="00AD1BF8">
              <w:rPr>
                <w:rFonts w:asciiTheme="majorHAnsi" w:hAnsiTheme="majorHAnsi"/>
                <w:noProof/>
                <w:color w:val="F49100" w:themeColor="hyperlink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8C1BDB" wp14:editId="36869CC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140335</wp:posOffset>
                      </wp:positionV>
                      <wp:extent cx="3111500" cy="1415415"/>
                      <wp:effectExtent l="0" t="0" r="12700" b="13335"/>
                      <wp:wrapNone/>
                      <wp:docPr id="13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1500" cy="1415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BDA8417" w14:textId="65388D86" w:rsidR="00AD1BF8" w:rsidRPr="00EE3E8A" w:rsidRDefault="00AD1BF8" w:rsidP="00AD1BF8">
                                  <w:pPr>
                                    <w:rPr>
                                      <w:rFonts w:hAnsi="Century Schoolbook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EE3E8A">
                                    <w:rPr>
                                      <w:rFonts w:hAnsi="Century Schoolbook"/>
                                      <w:color w:val="000000" w:themeColor="text1"/>
                                      <w:kern w:val="24"/>
                                    </w:rPr>
                                    <w:t>Le site de l’école</w:t>
                                  </w:r>
                                  <w:r w:rsidR="00EE3E8A">
                                    <w:rPr>
                                      <w:rFonts w:hAnsi="Century Schoolbook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r w:rsidRPr="00EE3E8A">
                                    <w:rPr>
                                      <w:rFonts w:hAnsi="Century Schoolbook"/>
                                      <w:color w:val="000000" w:themeColor="text1"/>
                                      <w:kern w:val="24"/>
                                    </w:rPr>
                                    <w:t>:</w:t>
                                  </w:r>
                                  <w:r w:rsidR="00EE3E8A">
                                    <w:rPr>
                                      <w:rFonts w:hAnsi="Century Schoolbook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hyperlink r:id="rId13" w:history="1">
                                    <w:r w:rsidRPr="00EE3E8A">
                                      <w:rPr>
                                        <w:rStyle w:val="Lienhypertexte"/>
                                        <w:rFonts w:hAnsi="Century Schoolbook"/>
                                        <w:color w:val="000000" w:themeColor="text1"/>
                                        <w:kern w:val="24"/>
                                      </w:rPr>
                                      <w:t>www.ecolelatrinite.com</w:t>
                                    </w:r>
                                  </w:hyperlink>
                                  <w:r w:rsidRPr="00EE3E8A">
                                    <w:rPr>
                                      <w:rFonts w:hAnsi="Century Schoolbook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  <w:p w14:paraId="290A1C75" w14:textId="77777777" w:rsidR="00AD1BF8" w:rsidRDefault="00AD1BF8" w:rsidP="00AD1BF8">
                                  <w:pPr>
                                    <w:rPr>
                                      <w:rFonts w:hAnsi="Century Schoolbook"/>
                                      <w:color w:val="59A9F2" w:themeColor="accent1" w:themeTint="99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EE3E8A">
                                    <w:rPr>
                                      <w:rFonts w:hAnsi="Century Schoolbook"/>
                                      <w:color w:val="59A9F2" w:themeColor="accent1" w:themeTint="99"/>
                                      <w:kern w:val="24"/>
                                    </w:rPr>
                                    <w:t>Ne pas hésiter à le consulter régulièrement pour</w:t>
                                  </w:r>
                                  <w:r>
                                    <w:rPr>
                                      <w:rFonts w:hAnsi="Century Schoolbook"/>
                                      <w:color w:val="59A9F2" w:themeColor="accent1" w:themeTint="99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E3E8A">
                                    <w:rPr>
                                      <w:rFonts w:hAnsi="Century Schoolbook"/>
                                      <w:color w:val="59A9F2" w:themeColor="accent1" w:themeTint="99"/>
                                      <w:kern w:val="24"/>
                                    </w:rPr>
                                    <w:t>découvrir les activités en classe, les pédagogies proposées, la vie</w:t>
                                  </w:r>
                                  <w:r>
                                    <w:rPr>
                                      <w:rFonts w:hAnsi="Century Schoolbook"/>
                                      <w:color w:val="59A9F2" w:themeColor="accent1" w:themeTint="99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E3E8A">
                                    <w:rPr>
                                      <w:rFonts w:hAnsi="Century Schoolbook"/>
                                      <w:color w:val="59A9F2" w:themeColor="accent1" w:themeTint="99"/>
                                      <w:kern w:val="24"/>
                                    </w:rPr>
                                    <w:t>de l’école…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C1BDB" id="ZoneTexte 2" o:spid="_x0000_s1029" type="#_x0000_t202" style="position:absolute;margin-left:-2.2pt;margin-top:11.05pt;width:245pt;height:11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" filled="f" strokecolor="white [3212]">
                      <v:textbox>
                        <w:txbxContent>
                          <w:p w14:paraId="1BDA8417" w14:textId="65388D86" w:rsidR="00AD1BF8" w:rsidRPr="00EE3E8A" w:rsidRDefault="00AD1BF8" w:rsidP="00AD1BF8">
                            <w:pPr>
                              <w:rPr>
                                <w:rFonts w:hAnsi="Century Schoolbook"/>
                                <w:color w:val="000000" w:themeColor="text1"/>
                                <w:kern w:val="24"/>
                              </w:rPr>
                            </w:pPr>
                            <w:r w:rsidRPr="00EE3E8A">
                              <w:rPr>
                                <w:rFonts w:hAnsi="Century Schoolbook"/>
                                <w:color w:val="000000" w:themeColor="text1"/>
                                <w:kern w:val="24"/>
                              </w:rPr>
                              <w:t>Le site de l’école</w:t>
                            </w:r>
                            <w:r w:rsidR="00EE3E8A">
                              <w:rPr>
                                <w:rFonts w:hAnsi="Century Schoolbook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EE3E8A">
                              <w:rPr>
                                <w:rFonts w:hAnsi="Century Schoolbook"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 w:rsidR="00EE3E8A">
                              <w:rPr>
                                <w:rFonts w:hAnsi="Century Schoolbook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hyperlink r:id="rId14" w:history="1">
                              <w:r w:rsidRPr="00EE3E8A">
                                <w:rPr>
                                  <w:rStyle w:val="Lienhypertexte"/>
                                  <w:rFonts w:hAnsi="Century Schoolbook"/>
                                  <w:color w:val="000000" w:themeColor="text1"/>
                                  <w:kern w:val="24"/>
                                </w:rPr>
                                <w:t>www.ecolelatrinite.com</w:t>
                              </w:r>
                            </w:hyperlink>
                            <w:r w:rsidRPr="00EE3E8A">
                              <w:rPr>
                                <w:rFonts w:hAnsi="Century Schoolbook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290A1C75" w14:textId="77777777" w:rsidR="00AD1BF8" w:rsidRDefault="00AD1BF8" w:rsidP="00AD1BF8">
                            <w:pPr>
                              <w:rPr>
                                <w:rFonts w:hAnsi="Century Schoolbook"/>
                                <w:color w:val="59A9F2" w:themeColor="accent1" w:themeTint="9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E3E8A">
                              <w:rPr>
                                <w:rFonts w:hAnsi="Century Schoolbook"/>
                                <w:color w:val="59A9F2" w:themeColor="accent1" w:themeTint="99"/>
                                <w:kern w:val="24"/>
                              </w:rPr>
                              <w:t>Ne pas hésiter à le consulter régulièrement pour</w:t>
                            </w:r>
                            <w:r>
                              <w:rPr>
                                <w:rFonts w:hAnsi="Century Schoolbook"/>
                                <w:color w:val="59A9F2" w:themeColor="accent1" w:themeTint="9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3E8A">
                              <w:rPr>
                                <w:rFonts w:hAnsi="Century Schoolbook"/>
                                <w:color w:val="59A9F2" w:themeColor="accent1" w:themeTint="99"/>
                                <w:kern w:val="24"/>
                              </w:rPr>
                              <w:t>découvrir les activités en classe, les pédagogies proposées, la vie</w:t>
                            </w:r>
                            <w:r>
                              <w:rPr>
                                <w:rFonts w:hAnsi="Century Schoolbook"/>
                                <w:color w:val="59A9F2" w:themeColor="accent1" w:themeTint="9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3E8A">
                              <w:rPr>
                                <w:rFonts w:hAnsi="Century Schoolbook"/>
                                <w:color w:val="59A9F2" w:themeColor="accent1" w:themeTint="99"/>
                                <w:kern w:val="24"/>
                              </w:rPr>
                              <w:t>de l’école…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51DECB" w14:textId="54472026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753217F6" w14:textId="129633D0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274E6345" w14:textId="0F01F590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02ABC7C6" w14:textId="3F85CA68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75697D58" w14:textId="389BB52B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02273C55" w14:textId="3CF741D9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669BD5FC" w14:textId="0E2D5668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bookmarkEnd w:id="2"/>
          <w:p w14:paraId="1771CDC8" w14:textId="23B2606B" w:rsidR="007732BE" w:rsidRPr="00F31629" w:rsidRDefault="007732BE" w:rsidP="00990E76">
            <w:pPr>
              <w:rPr>
                <w:rFonts w:asciiTheme="majorHAnsi" w:hAnsiTheme="majorHAnsi"/>
              </w:rPr>
            </w:pPr>
          </w:p>
          <w:p w14:paraId="42AF0CE1" w14:textId="77777777" w:rsidR="00F61157" w:rsidRPr="00F31629" w:rsidRDefault="00F61157" w:rsidP="00150018">
            <w:pPr>
              <w:pStyle w:val="Titre1"/>
              <w:rPr>
                <w:b w:val="0"/>
                <w:bCs/>
                <w:color w:val="auto"/>
                <w:sz w:val="22"/>
              </w:rPr>
            </w:pPr>
          </w:p>
          <w:p w14:paraId="1EBA11C3" w14:textId="14C64BF7" w:rsidR="00426BB0" w:rsidRPr="00F31629" w:rsidRDefault="00426BB0" w:rsidP="00150018">
            <w:pPr>
              <w:pStyle w:val="Titre1"/>
              <w:rPr>
                <w:b w:val="0"/>
                <w:bCs/>
                <w:color w:val="auto"/>
                <w:sz w:val="22"/>
              </w:rPr>
            </w:pPr>
          </w:p>
          <w:p w14:paraId="6455982D" w14:textId="3EE2904A" w:rsidR="00426BB0" w:rsidRPr="00F31629" w:rsidRDefault="00704D2D" w:rsidP="00150018">
            <w:pPr>
              <w:pStyle w:val="Titre1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noProof/>
                <w:color w:val="auto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49FC87" wp14:editId="0946CAF2">
                      <wp:simplePos x="0" y="0"/>
                      <wp:positionH relativeFrom="column">
                        <wp:posOffset>6817360</wp:posOffset>
                      </wp:positionH>
                      <wp:positionV relativeFrom="paragraph">
                        <wp:posOffset>316865</wp:posOffset>
                      </wp:positionV>
                      <wp:extent cx="3168650" cy="4362450"/>
                      <wp:effectExtent l="0" t="0" r="12700" b="1905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8650" cy="436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EDE8C5" w14:textId="03E4CCC6" w:rsidR="00AD1BF8" w:rsidRDefault="00704D2D" w:rsidP="00704D2D">
                                  <w:pPr>
                                    <w:jc w:val="center"/>
                                    <w:rPr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 w:rsidRPr="00704D2D">
                                    <w:rPr>
                                      <w:rFonts w:ascii="Algerian" w:hAnsi="Algerian"/>
                                      <w:color w:val="0070C0"/>
                                      <w:sz w:val="56"/>
                                      <w:szCs w:val="56"/>
                                    </w:rPr>
                                    <w:t>Très bonne rentrée scolaire à tous</w:t>
                                  </w:r>
                                  <w:r w:rsidRPr="00704D2D">
                                    <w:rPr>
                                      <w:color w:val="0070C0"/>
                                      <w:sz w:val="56"/>
                                      <w:szCs w:val="56"/>
                                    </w:rPr>
                                    <w:t>.</w:t>
                                  </w:r>
                                </w:p>
                                <w:p w14:paraId="59464603" w14:textId="6B31A6CD" w:rsidR="00F464D3" w:rsidRPr="00704D2D" w:rsidRDefault="00FF0E31" w:rsidP="00FF0E31">
                                  <w:pPr>
                                    <w:jc w:val="center"/>
                                    <w:rPr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A8B18" wp14:editId="5CA1A599">
                                        <wp:extent cx="1433485" cy="2026801"/>
                                        <wp:effectExtent l="0" t="0" r="0" b="0"/>
                                        <wp:docPr id="1530548335" name="Image 15305483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2847" cy="2040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9FC87" id="Zone de texte 12" o:spid="_x0000_s1030" type="#_x0000_t202" style="position:absolute;margin-left:536.8pt;margin-top:24.95pt;width:249.5pt;height:34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" fillcolor="white [3201]" strokeweight=".5pt">
                      <v:textbox>
                        <w:txbxContent>
                          <w:p w14:paraId="69EDE8C5" w14:textId="03E4CCC6" w:rsidR="00AD1BF8" w:rsidRDefault="00704D2D" w:rsidP="00704D2D">
                            <w:pPr>
                              <w:jc w:val="center"/>
                              <w:rPr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704D2D">
                              <w:rPr>
                                <w:rFonts w:ascii="Algerian" w:hAnsi="Algerian"/>
                                <w:color w:val="0070C0"/>
                                <w:sz w:val="56"/>
                                <w:szCs w:val="56"/>
                              </w:rPr>
                              <w:t>Très bonne rentrée scolaire à tous</w:t>
                            </w:r>
                            <w:r w:rsidRPr="00704D2D">
                              <w:rPr>
                                <w:color w:val="0070C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9464603" w14:textId="6B31A6CD" w:rsidR="00F464D3" w:rsidRPr="00704D2D" w:rsidRDefault="00FF0E31" w:rsidP="00FF0E31">
                            <w:pPr>
                              <w:jc w:val="center"/>
                              <w:rPr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A8B18" wp14:editId="5CA1A599">
                                  <wp:extent cx="1433485" cy="2026801"/>
                                  <wp:effectExtent l="0" t="0" r="0" b="0"/>
                                  <wp:docPr id="1530548335" name="Image 1530548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47" cy="2040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bCs/>
                <w:noProof/>
                <w:color w:val="auto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AA8F9E" wp14:editId="7383F232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316864</wp:posOffset>
                      </wp:positionV>
                      <wp:extent cx="3155950" cy="4382771"/>
                      <wp:effectExtent l="0" t="0" r="25400" b="1778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5950" cy="43827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DCBFC6" w14:textId="77777777" w:rsidR="00704D2D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 w:hAnsi="Franklin Gothic Book"/>
                                      <w:color w:val="59A9F2" w:themeColor="accent1" w:themeTint="99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AD1BF8">
                                    <w:rPr>
                                      <w:color w:val="0070C0"/>
                                    </w:rPr>
                                    <w:t>LES DATES :</w:t>
                                  </w:r>
                                  <w:r w:rsidRPr="00AD1BF8">
                                    <w:rPr>
                                      <w:rFonts w:eastAsiaTheme="minorEastAsia" w:hAnsi="Franklin Gothic Book"/>
                                      <w:color w:val="59A9F2" w:themeColor="accent1" w:themeTint="99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5AB5C627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Rentrée des élèves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: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Lundi 4 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septembre 202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0A7F9AFE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5C69A710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Toussaint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065A7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Du samedi 21 octobre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2023 </w:t>
                                  </w:r>
                                  <w:r w:rsidRPr="008065A7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au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dimanche 5</w:t>
                                  </w:r>
                                  <w:r w:rsidRPr="008065A7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novembre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2023 (inclus)</w:t>
                                  </w:r>
                                  <w:r w:rsidRPr="008065A7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5C3AF1C5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5C59EE0D" w14:textId="77777777" w:rsidR="00704D2D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Noël 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 w:rsidRPr="008065A7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Du samedi 23 décembre 2023 au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dimanche 7 janvier 2024 (inclus)</w:t>
                                  </w:r>
                                </w:p>
                                <w:p w14:paraId="010E609D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F9D0C21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Vacances d'hiver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: du samedi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février 202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au dimanche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10 mars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(inclus)</w:t>
                                  </w:r>
                                </w:p>
                                <w:p w14:paraId="66E6FE17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6AEB539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Vacances de printemps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: du samedi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avril 202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au 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dimanche 5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mai 202</w:t>
                                  </w:r>
                                  <w:r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(inclus)</w:t>
                                  </w:r>
                                </w:p>
                                <w:p w14:paraId="376B2D6A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5BA0FF4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Pont de l’Ascension</w:t>
                                  </w:r>
                                  <w:r w:rsidRPr="00AD1BF8">
                                    <w:rPr>
                                      <w:rFonts w:asciiTheme="majorHAnsi" w:eastAsiaTheme="minorEastAsia" w:hAnsiTheme="majorHAns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: du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mercredi 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mai 202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au dimanche 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mai 202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(inclus)</w:t>
                                  </w:r>
                                </w:p>
                                <w:p w14:paraId="6E02D250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D4B3C9F" w14:textId="77777777" w:rsidR="00704D2D" w:rsidRPr="00AD1BF8" w:rsidRDefault="00704D2D" w:rsidP="00704D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Grandes vacances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: Samedi 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AD1BF8"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juillet 202</w:t>
                                  </w:r>
                                  <w:r>
                                    <w:rPr>
                                      <w:rFonts w:asciiTheme="minorHAnsi" w:eastAsiaTheme="minorEastAsia" w:hAnsi="Franklin Gothic Book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  <w:p w14:paraId="4A619FD0" w14:textId="77777777" w:rsidR="00704D2D" w:rsidRPr="00AD1BF8" w:rsidRDefault="00704D2D" w:rsidP="00704D2D">
                                  <w:pPr>
                                    <w:rPr>
                                      <w:color w:val="0070C0"/>
                                    </w:rPr>
                                  </w:pPr>
                                </w:p>
                                <w:p w14:paraId="48212DF7" w14:textId="77777777" w:rsidR="00743D0C" w:rsidRDefault="00743D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A8F9E" id="Zone de texte 16" o:spid="_x0000_s1031" type="#_x0000_t202" style="position:absolute;margin-left:-12.2pt;margin-top:24.95pt;width:248.5pt;height:345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" fillcolor="white [3201]" strokeweight=".5pt">
                      <v:textbox>
                        <w:txbxContent>
                          <w:p w14:paraId="27DCBFC6" w14:textId="77777777" w:rsidR="00704D2D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 w:hAnsi="Franklin Gothic Book"/>
                                <w:color w:val="59A9F2" w:themeColor="accent1" w:themeTint="9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D1BF8">
                              <w:rPr>
                                <w:color w:val="0070C0"/>
                              </w:rPr>
                              <w:t>LES DATES :</w:t>
                            </w:r>
                            <w:r w:rsidRPr="00AD1BF8">
                              <w:rPr>
                                <w:rFonts w:eastAsiaTheme="minorEastAsia" w:hAnsi="Franklin Gothic Book"/>
                                <w:color w:val="59A9F2" w:themeColor="accent1" w:themeTint="9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AB5C627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Rentrée des élèves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: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Lundi 4 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septembre 202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A7F9AFE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</w:p>
                          <w:p w14:paraId="5C69A710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Toussaint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: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5A7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Du samedi 21 octobre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2023 </w:t>
                            </w:r>
                            <w:r w:rsidRPr="008065A7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au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dimanche 5</w:t>
                            </w:r>
                            <w:r w:rsidRPr="008065A7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novembre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2023 (inclus)</w:t>
                            </w:r>
                            <w:r w:rsidRPr="008065A7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3AF1C5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59EE0D" w14:textId="77777777" w:rsidR="00704D2D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Noël 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8065A7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Du samedi 23 décembre 2023 au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dimanche 7 janvier 2024 (inclus)</w:t>
                            </w:r>
                          </w:p>
                          <w:p w14:paraId="010E609D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F9D0C21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Vacances d'hiver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: du samedi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24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février 202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au dimanche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10 mars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(inclus)</w:t>
                            </w:r>
                          </w:p>
                          <w:p w14:paraId="66E6FE17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6AEB539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Vacances de printemps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: du samedi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avril 202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au 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dimanche 5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mai 202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(inclus)</w:t>
                            </w:r>
                          </w:p>
                          <w:p w14:paraId="376B2D6A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5BA0FF4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Pont de l’Ascension</w:t>
                            </w:r>
                            <w:r w:rsidRPr="00AD1BF8">
                              <w:rPr>
                                <w:rFonts w:asciiTheme="majorHAnsi" w:eastAsiaTheme="minorEastAsia" w:hAnsiTheme="maj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: du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mercredi 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8 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mai 202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au dimanche 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12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mai 202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(inclus)</w:t>
                            </w:r>
                          </w:p>
                          <w:p w14:paraId="6E02D250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D4B3C9F" w14:textId="77777777" w:rsidR="00704D2D" w:rsidRPr="00AD1BF8" w:rsidRDefault="00704D2D" w:rsidP="00704D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Grandes vacances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: Samedi 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6</w:t>
                            </w:r>
                            <w:r w:rsidRPr="00AD1BF8"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juillet 202</w:t>
                            </w:r>
                            <w:r>
                              <w:rPr>
                                <w:rFonts w:asciiTheme="minorHAnsi" w:eastAsiaTheme="minorEastAsia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4A619FD0" w14:textId="77777777" w:rsidR="00704D2D" w:rsidRPr="00AD1BF8" w:rsidRDefault="00704D2D" w:rsidP="00704D2D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8212DF7" w14:textId="77777777" w:rsidR="00743D0C" w:rsidRDefault="00743D0C"/>
                        </w:txbxContent>
                      </v:textbox>
                    </v:shape>
                  </w:pict>
                </mc:Fallback>
              </mc:AlternateContent>
            </w:r>
          </w:p>
          <w:p w14:paraId="3D30F073" w14:textId="6EA42C92" w:rsidR="00426BB0" w:rsidRPr="00F31629" w:rsidRDefault="00426BB0" w:rsidP="00150018">
            <w:pPr>
              <w:pStyle w:val="Titre1"/>
              <w:rPr>
                <w:b w:val="0"/>
                <w:bCs/>
                <w:color w:val="auto"/>
                <w:sz w:val="22"/>
              </w:rPr>
            </w:pPr>
          </w:p>
          <w:p w14:paraId="29F1C2E1" w14:textId="0C1507DA" w:rsidR="00426BB0" w:rsidRPr="00F31629" w:rsidRDefault="00426BB0" w:rsidP="00150018">
            <w:pPr>
              <w:pStyle w:val="Titre1"/>
              <w:rPr>
                <w:b w:val="0"/>
                <w:bCs/>
                <w:color w:val="auto"/>
                <w:sz w:val="22"/>
              </w:rPr>
            </w:pPr>
          </w:p>
          <w:bookmarkEnd w:id="1"/>
          <w:p w14:paraId="3ED2A510" w14:textId="29AF9BCA" w:rsidR="00F61157" w:rsidRPr="00F31629" w:rsidRDefault="00F61157" w:rsidP="00990E76">
            <w:pPr>
              <w:rPr>
                <w:rFonts w:asciiTheme="majorHAnsi" w:hAnsiTheme="majorHAnsi"/>
              </w:rPr>
            </w:pPr>
          </w:p>
          <w:p w14:paraId="269CF890" w14:textId="5CA9919E" w:rsidR="00F61157" w:rsidRPr="00F31629" w:rsidRDefault="00F61157" w:rsidP="00F61157">
            <w:pPr>
              <w:rPr>
                <w:rFonts w:asciiTheme="majorHAnsi" w:hAnsiTheme="majorHAnsi"/>
              </w:rPr>
            </w:pPr>
          </w:p>
          <w:p w14:paraId="1246F6B4" w14:textId="1F0FE162" w:rsidR="00F61157" w:rsidRPr="00F31629" w:rsidRDefault="00F61157" w:rsidP="00F61157">
            <w:pPr>
              <w:tabs>
                <w:tab w:val="left" w:pos="3140"/>
              </w:tabs>
              <w:rPr>
                <w:rFonts w:asciiTheme="majorHAnsi" w:hAnsiTheme="majorHAnsi"/>
              </w:rPr>
            </w:pPr>
            <w:r w:rsidRPr="00F31629">
              <w:rPr>
                <w:rFonts w:asciiTheme="majorHAnsi" w:hAnsiTheme="majorHAnsi"/>
              </w:rPr>
              <w:tab/>
            </w:r>
          </w:p>
        </w:tc>
        <w:tc>
          <w:tcPr>
            <w:tcW w:w="445" w:type="dxa"/>
            <w:tcBorders>
              <w:bottom w:val="nil"/>
            </w:tcBorders>
          </w:tcPr>
          <w:p w14:paraId="1143B892" w14:textId="3A295AB5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45" w:type="dxa"/>
            <w:tcBorders>
              <w:bottom w:val="nil"/>
            </w:tcBorders>
          </w:tcPr>
          <w:p w14:paraId="47731F79" w14:textId="6BBEC977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4573BB1C" w14:textId="0D57AED0" w:rsidR="007732BE" w:rsidRPr="00B83E39" w:rsidRDefault="007732BE" w:rsidP="00163351">
            <w:pPr>
              <w:pStyle w:val="Arrire-plansombreTextenormal"/>
              <w:jc w:val="center"/>
            </w:pPr>
            <w:r>
              <w:rPr>
                <w:noProof/>
              </w:rPr>
              <w:drawing>
                <wp:inline distT="0" distB="0" distL="0" distR="0" wp14:anchorId="4FB7954C" wp14:editId="04CA8DC8">
                  <wp:extent cx="2428924" cy="2222500"/>
                  <wp:effectExtent l="0" t="0" r="9525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46" cy="22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bottom w:val="nil"/>
            </w:tcBorders>
          </w:tcPr>
          <w:p w14:paraId="03DE09B3" w14:textId="77777777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14:paraId="7826DA69" w14:textId="673DAC2A" w:rsidR="007732BE" w:rsidRPr="00B83E39" w:rsidRDefault="007732BE" w:rsidP="005F0F31">
            <w:pPr>
              <w:rPr>
                <w:noProof/>
              </w:rPr>
            </w:pPr>
          </w:p>
        </w:tc>
      </w:tr>
      <w:tr w:rsidR="007732BE" w:rsidRPr="00B83E39" w14:paraId="39015CAB" w14:textId="77777777" w:rsidTr="007732BE">
        <w:trPr>
          <w:trHeight w:val="450"/>
          <w:jc w:val="center"/>
        </w:trPr>
        <w:tc>
          <w:tcPr>
            <w:tcW w:w="4848" w:type="dxa"/>
            <w:vMerge/>
          </w:tcPr>
          <w:p w14:paraId="6383E279" w14:textId="77777777" w:rsidR="007732BE" w:rsidRPr="00F31629" w:rsidRDefault="007732BE" w:rsidP="005F0F31">
            <w:pPr>
              <w:rPr>
                <w:rFonts w:asciiTheme="majorHAnsi" w:hAnsiTheme="majorHAnsi"/>
                <w:noProof/>
              </w:rPr>
            </w:pPr>
          </w:p>
        </w:tc>
        <w:tc>
          <w:tcPr>
            <w:tcW w:w="445" w:type="dxa"/>
          </w:tcPr>
          <w:p w14:paraId="6BDFEA51" w14:textId="77777777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14:paraId="55943557" w14:textId="6E0C6086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14:paraId="31CF2E56" w14:textId="77777777" w:rsidR="007732BE" w:rsidRPr="00B83E39" w:rsidRDefault="007732BE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</w:tcPr>
          <w:p w14:paraId="74316A03" w14:textId="77777777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26BCEDF3" w14:textId="77777777" w:rsidR="007732BE" w:rsidRPr="00B83E39" w:rsidRDefault="007732BE" w:rsidP="005F0F31">
            <w:pPr>
              <w:rPr>
                <w:sz w:val="21"/>
              </w:rPr>
            </w:pPr>
          </w:p>
        </w:tc>
      </w:tr>
      <w:tr w:rsidR="007732BE" w:rsidRPr="00B83E39" w14:paraId="11E359FB" w14:textId="77777777" w:rsidTr="007732BE">
        <w:trPr>
          <w:trHeight w:val="3312"/>
          <w:jc w:val="center"/>
        </w:trPr>
        <w:tc>
          <w:tcPr>
            <w:tcW w:w="4848" w:type="dxa"/>
            <w:vMerge/>
          </w:tcPr>
          <w:p w14:paraId="044CDA5A" w14:textId="77777777" w:rsidR="007732BE" w:rsidRPr="00F31629" w:rsidRDefault="007732BE" w:rsidP="005F0F31">
            <w:pPr>
              <w:rPr>
                <w:rFonts w:asciiTheme="majorHAnsi" w:hAnsiTheme="majorHAnsi"/>
                <w:noProof/>
              </w:rPr>
            </w:pPr>
          </w:p>
        </w:tc>
        <w:tc>
          <w:tcPr>
            <w:tcW w:w="445" w:type="dxa"/>
          </w:tcPr>
          <w:p w14:paraId="4252198D" w14:textId="77777777" w:rsidR="007732BE" w:rsidRPr="00B83E39" w:rsidRDefault="007732BE" w:rsidP="004642F0">
            <w:pPr>
              <w:pStyle w:val="Sansinterligne"/>
              <w:rPr>
                <w:noProof/>
              </w:rPr>
            </w:pPr>
          </w:p>
        </w:tc>
        <w:tc>
          <w:tcPr>
            <w:tcW w:w="564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615416" w14:textId="061FE53A" w:rsidR="007732BE" w:rsidRPr="00B83E39" w:rsidRDefault="007732BE" w:rsidP="004642F0">
            <w:pPr>
              <w:pStyle w:val="Sansinterligne"/>
              <w:rPr>
                <w:noProof/>
              </w:rPr>
            </w:pPr>
          </w:p>
        </w:tc>
        <w:tc>
          <w:tcPr>
            <w:tcW w:w="4908" w:type="dxa"/>
            <w:vMerge/>
            <w:tcBorders>
              <w:bottom w:val="nil"/>
            </w:tcBorders>
          </w:tcPr>
          <w:p w14:paraId="17E39BF9" w14:textId="77777777" w:rsidR="007732BE" w:rsidRPr="00B83E39" w:rsidRDefault="007732BE" w:rsidP="005F0F31">
            <w:pPr>
              <w:rPr>
                <w:sz w:val="21"/>
              </w:rPr>
            </w:pPr>
          </w:p>
        </w:tc>
      </w:tr>
      <w:tr w:rsidR="007732BE" w:rsidRPr="00B83E39" w14:paraId="5DB84181" w14:textId="77777777" w:rsidTr="007732BE">
        <w:trPr>
          <w:trHeight w:val="2304"/>
          <w:jc w:val="center"/>
        </w:trPr>
        <w:tc>
          <w:tcPr>
            <w:tcW w:w="4848" w:type="dxa"/>
            <w:vMerge/>
          </w:tcPr>
          <w:p w14:paraId="59FFA057" w14:textId="77777777" w:rsidR="007732BE" w:rsidRPr="00F31629" w:rsidRDefault="007732BE" w:rsidP="005F0F31">
            <w:pPr>
              <w:rPr>
                <w:rFonts w:asciiTheme="majorHAnsi" w:hAnsiTheme="majorHAnsi"/>
                <w:noProof/>
              </w:rPr>
            </w:pPr>
          </w:p>
        </w:tc>
        <w:tc>
          <w:tcPr>
            <w:tcW w:w="445" w:type="dxa"/>
          </w:tcPr>
          <w:p w14:paraId="593A9479" w14:textId="77777777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/>
          </w:tcPr>
          <w:p w14:paraId="3EB6FF40" w14:textId="62AB1B13" w:rsidR="007732BE" w:rsidRPr="00B83E39" w:rsidRDefault="007732BE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0D6B0555" w14:textId="4458F1D7" w:rsidR="007732BE" w:rsidRPr="00B83E39" w:rsidRDefault="007732BE" w:rsidP="00F37523">
            <w:pPr>
              <w:pStyle w:val="Titre"/>
            </w:pPr>
            <w:r>
              <w:t>ECOLE NOTRE DAME</w:t>
            </w:r>
          </w:p>
        </w:tc>
      </w:tr>
      <w:tr w:rsidR="00500AAC" w:rsidRPr="00B83E39" w14:paraId="7CB8687C" w14:textId="77777777" w:rsidTr="007732BE">
        <w:trPr>
          <w:trHeight w:val="2304"/>
          <w:jc w:val="center"/>
        </w:trPr>
        <w:tc>
          <w:tcPr>
            <w:tcW w:w="4848" w:type="dxa"/>
          </w:tcPr>
          <w:p w14:paraId="651BD099" w14:textId="4E3B81B3" w:rsidR="00500AAC" w:rsidRPr="00F31629" w:rsidRDefault="00500AAC" w:rsidP="00500AAC">
            <w:pPr>
              <w:rPr>
                <w:rFonts w:asciiTheme="majorHAnsi" w:hAnsiTheme="majorHAnsi"/>
              </w:rPr>
            </w:pPr>
          </w:p>
        </w:tc>
        <w:tc>
          <w:tcPr>
            <w:tcW w:w="445" w:type="dxa"/>
          </w:tcPr>
          <w:p w14:paraId="771E5A57" w14:textId="77777777" w:rsidR="00500AAC" w:rsidRPr="00B83E39" w:rsidRDefault="00500AAC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</w:tcPr>
          <w:p w14:paraId="627CB6DC" w14:textId="43890C56" w:rsidR="00500AAC" w:rsidRPr="00B83E39" w:rsidRDefault="00500AAC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65800E7B" w14:textId="318F401F" w:rsidR="00500AAC" w:rsidRDefault="00500AAC" w:rsidP="00F37523">
            <w:pPr>
              <w:pStyle w:val="Titre"/>
            </w:pPr>
          </w:p>
        </w:tc>
      </w:tr>
    </w:tbl>
    <w:bookmarkEnd w:id="0"/>
    <w:p w14:paraId="7398DB34" w14:textId="3E07066D" w:rsidR="00F61157" w:rsidRDefault="00743D0C" w:rsidP="00C46111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E59EB" wp14:editId="1DAA58D9">
                <wp:simplePos x="0" y="0"/>
                <wp:positionH relativeFrom="column">
                  <wp:posOffset>3187700</wp:posOffset>
                </wp:positionH>
                <wp:positionV relativeFrom="paragraph">
                  <wp:posOffset>-5748020</wp:posOffset>
                </wp:positionV>
                <wp:extent cx="3493770" cy="7112000"/>
                <wp:effectExtent l="0" t="0" r="1143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711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47FA8" w14:textId="43A750BD" w:rsidR="00704D2D" w:rsidRPr="00F31629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70C0"/>
                                <w:kern w:val="24"/>
                                <w:lang w:eastAsia="fr-FR"/>
                              </w:rPr>
                            </w:pPr>
                            <w:bookmarkStart w:id="3" w:name="_Hlk144399061"/>
                            <w:r w:rsidRPr="00F31629">
                              <w:rPr>
                                <w:rFonts w:eastAsiaTheme="minorEastAsia" w:hAnsi="Franklin Gothic Book"/>
                                <w:color w:val="0070C0"/>
                                <w:kern w:val="24"/>
                                <w:lang w:eastAsia="fr-FR"/>
                              </w:rPr>
                              <w:t>ORGANISATION PEDAGOGIQUE</w:t>
                            </w:r>
                          </w:p>
                          <w:bookmarkEnd w:id="3"/>
                          <w:p w14:paraId="2232563B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Classe maternelle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:</w:t>
                            </w:r>
                          </w:p>
                          <w:p w14:paraId="0022D534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Mme Isabelle Gu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ganic</w:t>
                            </w:r>
                          </w:p>
                          <w:p w14:paraId="5359CF1B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Mme Christelle Le Meut (aide maternelle)</w:t>
                            </w:r>
                          </w:p>
                          <w:p w14:paraId="376B26E3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</w:p>
                          <w:p w14:paraId="24BF9FCB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Classe CP CE1 CE2 (apr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è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s midi)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:</w:t>
                            </w:r>
                          </w:p>
                          <w:p w14:paraId="6661F39A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Mme Caroline Evenas</w:t>
                            </w:r>
                          </w:p>
                          <w:p w14:paraId="56CB5860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Mme Justine Simon</w:t>
                            </w:r>
                          </w:p>
                          <w:p w14:paraId="520A3743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</w:p>
                          <w:p w14:paraId="6CF6DDC1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Classe CM1 CM2 CE2 (le matin)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:</w:t>
                            </w:r>
                          </w:p>
                          <w:p w14:paraId="55A61BD7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Mme Nadine Renaud</w:t>
                            </w:r>
                          </w:p>
                          <w:p w14:paraId="6086E224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</w:p>
                          <w:p w14:paraId="319E7385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Intervenants ext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rieurs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  <w:t>:</w:t>
                            </w:r>
                          </w:p>
                          <w:p w14:paraId="26C27322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P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è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re L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on et P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è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re Joseph Th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ophile</w:t>
                            </w:r>
                          </w:p>
                          <w:p w14:paraId="0CC7B393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Anne Marchal et Marie B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n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dicte de Givry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animatrices pastorales</w:t>
                            </w:r>
                          </w:p>
                          <w:p w14:paraId="6440C82C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</w:p>
                          <w:p w14:paraId="244C1B8C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b/>
                                <w:bCs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Carine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animatrice danse</w:t>
                            </w:r>
                          </w:p>
                          <w:p w14:paraId="16C9A25A" w14:textId="77777777" w:rsidR="00704D2D" w:rsidRDefault="00704D2D" w:rsidP="00704D2D">
                            <w:pPr>
                              <w:spacing w:after="0"/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Vincent Le Ny : animateur sportif</w:t>
                            </w:r>
                          </w:p>
                          <w:p w14:paraId="73115C86" w14:textId="77777777" w:rsidR="00FF0E31" w:rsidRPr="00704D2D" w:rsidRDefault="00FF0E31" w:rsidP="00704D2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14:paraId="50661E07" w14:textId="77777777" w:rsidR="00704D2D" w:rsidRPr="00704D2D" w:rsidRDefault="00704D2D" w:rsidP="00704D2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Florence Clavi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 xml:space="preserve"> : Professeur d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’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anglais pour la pr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paration au Cambridge</w:t>
                            </w:r>
                          </w:p>
                          <w:p w14:paraId="789AC962" w14:textId="77777777" w:rsidR="00704D2D" w:rsidRPr="00704D2D" w:rsidRDefault="00704D2D" w:rsidP="00704D2D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Les professeurs de l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’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association Pop English pour les cours d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’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anglais</w:t>
                            </w:r>
                          </w:p>
                          <w:p w14:paraId="652CA272" w14:textId="77777777" w:rsidR="00704D2D" w:rsidRPr="00704D2D" w:rsidRDefault="00704D2D" w:rsidP="00704D2D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Emmanuelle Roussel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Enseignante sp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cialis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é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e</w:t>
                            </w:r>
                          </w:p>
                          <w:p w14:paraId="27753172" w14:textId="77777777" w:rsidR="006C25F7" w:rsidRDefault="00704D2D" w:rsidP="006C25F7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Virgine Jevanoff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 w:rsidRPr="00704D2D"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AESH</w:t>
                            </w:r>
                          </w:p>
                          <w:p w14:paraId="75C079DC" w14:textId="77777777" w:rsidR="006C25F7" w:rsidRDefault="006C25F7" w:rsidP="006C25F7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</w:p>
                          <w:p w14:paraId="373CF8CD" w14:textId="55F6BD14" w:rsidR="006C25F7" w:rsidRDefault="006C25F7" w:rsidP="006C25F7">
                            <w:pPr>
                              <w:rPr>
                                <w:rFonts w:eastAsiaTheme="minorEastAsia" w:hAnsi="Franklin Gothic Book"/>
                                <w:color w:val="0070C0"/>
                                <w:kern w:val="24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 w:hAnsi="Franklin Gothic Book"/>
                                <w:color w:val="0070C0"/>
                                <w:kern w:val="24"/>
                                <w:lang w:eastAsia="fr-FR"/>
                              </w:rPr>
                              <w:t>LES ASSOCIATIONS</w:t>
                            </w:r>
                          </w:p>
                          <w:p w14:paraId="20EC231A" w14:textId="16FE3054" w:rsidR="006C25F7" w:rsidRDefault="006C25F7" w:rsidP="006C25F7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AEP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Psdt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Mr REGAUD</w:t>
                            </w:r>
                          </w:p>
                          <w:p w14:paraId="0DCD7CD7" w14:textId="51240278" w:rsidR="006C25F7" w:rsidRDefault="006C25F7" w:rsidP="006C25F7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OGEC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Psdt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Mr LE GOVIC</w:t>
                            </w:r>
                          </w:p>
                          <w:p w14:paraId="7846A83F" w14:textId="50E85183" w:rsidR="006C25F7" w:rsidRPr="006C25F7" w:rsidRDefault="006C25F7" w:rsidP="006C25F7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APEL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Psdt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 </w:t>
                            </w:r>
                            <w: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  <w:t>: Mr LUCAS</w:t>
                            </w:r>
                          </w:p>
                          <w:p w14:paraId="0937A7DA" w14:textId="4BD78A47" w:rsidR="006C25F7" w:rsidRPr="00704D2D" w:rsidRDefault="006C25F7" w:rsidP="00704D2D">
                            <w:pPr>
                              <w:rPr>
                                <w:rFonts w:eastAsiaTheme="minorEastAsia" w:hAnsi="Franklin Gothic Book"/>
                                <w:color w:val="000000" w:themeColor="text1"/>
                                <w:kern w:val="24"/>
                                <w:lang w:eastAsia="fr-FR"/>
                              </w:rPr>
                            </w:pPr>
                          </w:p>
                          <w:p w14:paraId="29BF0126" w14:textId="77777777" w:rsidR="00704D2D" w:rsidRPr="00F31629" w:rsidRDefault="00704D2D" w:rsidP="00704D2D"/>
                          <w:p w14:paraId="1F9BC5E1" w14:textId="77777777" w:rsidR="00704D2D" w:rsidRDefault="00704D2D" w:rsidP="00704D2D"/>
                          <w:p w14:paraId="2041D543" w14:textId="36030F9F" w:rsidR="00743D0C" w:rsidRPr="00594F0B" w:rsidRDefault="00743D0C" w:rsidP="00704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59EB" id="Zone de texte 15" o:spid="_x0000_s1032" type="#_x0000_t202" style="position:absolute;margin-left:251pt;margin-top:-452.6pt;width:275.1pt;height:5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" fillcolor="white [3201]" strokeweight=".5pt">
                <v:textbox>
                  <w:txbxContent>
                    <w:p w14:paraId="7BD47FA8" w14:textId="43A750BD" w:rsidR="00704D2D" w:rsidRPr="00F31629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70C0"/>
                          <w:kern w:val="24"/>
                          <w:lang w:eastAsia="fr-FR"/>
                        </w:rPr>
                      </w:pPr>
                      <w:bookmarkStart w:id="4" w:name="_Hlk144399061"/>
                      <w:r w:rsidRPr="00F31629">
                        <w:rPr>
                          <w:rFonts w:eastAsiaTheme="minorEastAsia" w:hAnsi="Franklin Gothic Book"/>
                          <w:color w:val="0070C0"/>
                          <w:kern w:val="24"/>
                          <w:lang w:eastAsia="fr-FR"/>
                        </w:rPr>
                        <w:t>ORGANISATION PEDAGOGIQUE</w:t>
                      </w:r>
                    </w:p>
                    <w:bookmarkEnd w:id="4"/>
                    <w:p w14:paraId="2232563B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Classe maternelle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:</w:t>
                      </w:r>
                    </w:p>
                    <w:p w14:paraId="0022D534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Mme Isabelle Gu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ganic</w:t>
                      </w:r>
                    </w:p>
                    <w:p w14:paraId="5359CF1B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Mme Christelle Le Meut (aide maternelle)</w:t>
                      </w:r>
                    </w:p>
                    <w:p w14:paraId="376B26E3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</w:p>
                    <w:p w14:paraId="24BF9FCB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Classe CP CE1 CE2 (apr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è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s midi)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:</w:t>
                      </w:r>
                    </w:p>
                    <w:p w14:paraId="6661F39A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Mme Caroline Evenas</w:t>
                      </w:r>
                    </w:p>
                    <w:p w14:paraId="56CB5860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Mme Justine Simon</w:t>
                      </w:r>
                    </w:p>
                    <w:p w14:paraId="520A3743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</w:p>
                    <w:p w14:paraId="6CF6DDC1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Classe CM1 CM2 CE2 (le matin)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:</w:t>
                      </w:r>
                    </w:p>
                    <w:p w14:paraId="55A61BD7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Mme Nadine Renaud</w:t>
                      </w:r>
                    </w:p>
                    <w:p w14:paraId="6086E224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</w:p>
                    <w:p w14:paraId="319E7385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Intervenants ext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rieurs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  <w:t>:</w:t>
                      </w:r>
                    </w:p>
                    <w:p w14:paraId="26C27322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P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è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re L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on et P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è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re Joseph Th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ophile</w:t>
                      </w:r>
                    </w:p>
                    <w:p w14:paraId="0CC7B393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Anne Marchal et Marie B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n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dicte de Givry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animatrices pastorales</w:t>
                      </w:r>
                    </w:p>
                    <w:p w14:paraId="6440C82C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</w:p>
                    <w:p w14:paraId="244C1B8C" w14:textId="77777777" w:rsidR="00704D2D" w:rsidRP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b/>
                          <w:bCs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Carine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animatrice danse</w:t>
                      </w:r>
                    </w:p>
                    <w:p w14:paraId="16C9A25A" w14:textId="77777777" w:rsidR="00704D2D" w:rsidRDefault="00704D2D" w:rsidP="00704D2D">
                      <w:pPr>
                        <w:spacing w:after="0"/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Vincent Le Ny : animateur sportif</w:t>
                      </w:r>
                    </w:p>
                    <w:p w14:paraId="73115C86" w14:textId="77777777" w:rsidR="00FF0E31" w:rsidRPr="00704D2D" w:rsidRDefault="00FF0E31" w:rsidP="00704D2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14:paraId="50661E07" w14:textId="77777777" w:rsidR="00704D2D" w:rsidRPr="00704D2D" w:rsidRDefault="00704D2D" w:rsidP="00704D2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Florence Clavi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 xml:space="preserve"> : Professeur d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’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anglais pour la pr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paration au Cambridge</w:t>
                      </w:r>
                    </w:p>
                    <w:p w14:paraId="789AC962" w14:textId="77777777" w:rsidR="00704D2D" w:rsidRPr="00704D2D" w:rsidRDefault="00704D2D" w:rsidP="00704D2D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Les professeurs de l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’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association Pop English pour les cours d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’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anglais</w:t>
                      </w:r>
                    </w:p>
                    <w:p w14:paraId="652CA272" w14:textId="77777777" w:rsidR="00704D2D" w:rsidRPr="00704D2D" w:rsidRDefault="00704D2D" w:rsidP="00704D2D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Emmanuelle Roussel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Enseignante sp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cialis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é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e</w:t>
                      </w:r>
                    </w:p>
                    <w:p w14:paraId="27753172" w14:textId="77777777" w:rsidR="006C25F7" w:rsidRDefault="00704D2D" w:rsidP="006C25F7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Virgine Jevanoff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 w:rsidRPr="00704D2D"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AESH</w:t>
                      </w:r>
                    </w:p>
                    <w:p w14:paraId="75C079DC" w14:textId="77777777" w:rsidR="006C25F7" w:rsidRDefault="006C25F7" w:rsidP="006C25F7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</w:p>
                    <w:p w14:paraId="373CF8CD" w14:textId="55F6BD14" w:rsidR="006C25F7" w:rsidRDefault="006C25F7" w:rsidP="006C25F7">
                      <w:pPr>
                        <w:rPr>
                          <w:rFonts w:eastAsiaTheme="minorEastAsia" w:hAnsi="Franklin Gothic Book"/>
                          <w:color w:val="0070C0"/>
                          <w:kern w:val="24"/>
                          <w:lang w:eastAsia="fr-FR"/>
                        </w:rPr>
                      </w:pPr>
                      <w:r>
                        <w:rPr>
                          <w:rFonts w:eastAsiaTheme="minorEastAsia" w:hAnsi="Franklin Gothic Book"/>
                          <w:color w:val="0070C0"/>
                          <w:kern w:val="24"/>
                          <w:lang w:eastAsia="fr-FR"/>
                        </w:rPr>
                        <w:t>LES ASSOCIATIONS</w:t>
                      </w:r>
                    </w:p>
                    <w:p w14:paraId="20EC231A" w14:textId="16FE3054" w:rsidR="006C25F7" w:rsidRDefault="006C25F7" w:rsidP="006C25F7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AEP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Psdt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Mr REGAUD</w:t>
                      </w:r>
                    </w:p>
                    <w:p w14:paraId="0DCD7CD7" w14:textId="51240278" w:rsidR="006C25F7" w:rsidRDefault="006C25F7" w:rsidP="006C25F7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OGEC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Psdt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Mr LE GOVIC</w:t>
                      </w:r>
                    </w:p>
                    <w:p w14:paraId="7846A83F" w14:textId="50E85183" w:rsidR="006C25F7" w:rsidRPr="006C25F7" w:rsidRDefault="006C25F7" w:rsidP="006C25F7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APEL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Psdt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 </w:t>
                      </w:r>
                      <w: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  <w:t>: Mr LUCAS</w:t>
                      </w:r>
                    </w:p>
                    <w:p w14:paraId="0937A7DA" w14:textId="4BD78A47" w:rsidR="006C25F7" w:rsidRPr="00704D2D" w:rsidRDefault="006C25F7" w:rsidP="00704D2D">
                      <w:pPr>
                        <w:rPr>
                          <w:rFonts w:eastAsiaTheme="minorEastAsia" w:hAnsi="Franklin Gothic Book"/>
                          <w:color w:val="000000" w:themeColor="text1"/>
                          <w:kern w:val="24"/>
                          <w:lang w:eastAsia="fr-FR"/>
                        </w:rPr>
                      </w:pPr>
                    </w:p>
                    <w:p w14:paraId="29BF0126" w14:textId="77777777" w:rsidR="00704D2D" w:rsidRPr="00F31629" w:rsidRDefault="00704D2D" w:rsidP="00704D2D"/>
                    <w:p w14:paraId="1F9BC5E1" w14:textId="77777777" w:rsidR="00704D2D" w:rsidRDefault="00704D2D" w:rsidP="00704D2D"/>
                    <w:p w14:paraId="2041D543" w14:textId="36030F9F" w:rsidR="00743D0C" w:rsidRPr="00594F0B" w:rsidRDefault="00743D0C" w:rsidP="00704D2D"/>
                  </w:txbxContent>
                </v:textbox>
              </v:shape>
            </w:pict>
          </mc:Fallback>
        </mc:AlternateContent>
      </w:r>
    </w:p>
    <w:p w14:paraId="066DDF55" w14:textId="77777777" w:rsidR="00F61157" w:rsidRDefault="00F61157" w:rsidP="00C46111">
      <w:pPr>
        <w:rPr>
          <w:lang w:bidi="fr-FR"/>
        </w:rPr>
      </w:pPr>
    </w:p>
    <w:p w14:paraId="464C4B4E" w14:textId="77777777" w:rsidR="00F61157" w:rsidRDefault="00F61157" w:rsidP="00C46111">
      <w:pPr>
        <w:rPr>
          <w:lang w:bidi="fr-FR"/>
        </w:rPr>
      </w:pPr>
    </w:p>
    <w:p w14:paraId="45859450" w14:textId="77777777" w:rsidR="00B67824" w:rsidRPr="00B83E39" w:rsidRDefault="00B67824" w:rsidP="00C46111"/>
    <w:sectPr w:rsidR="00B67824" w:rsidRPr="00B83E39" w:rsidSect="00A42104">
      <w:headerReference w:type="default" r:id="rId17"/>
      <w:headerReference w:type="first" r:id="rId18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65D1" w14:textId="77777777" w:rsidR="007272A4" w:rsidRDefault="007272A4" w:rsidP="00D210FA">
      <w:pPr>
        <w:spacing w:after="0"/>
      </w:pPr>
      <w:r>
        <w:separator/>
      </w:r>
    </w:p>
  </w:endnote>
  <w:endnote w:type="continuationSeparator" w:id="0">
    <w:p w14:paraId="2F750C53" w14:textId="77777777" w:rsidR="007272A4" w:rsidRDefault="007272A4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E71E0" w14:textId="77777777" w:rsidR="007272A4" w:rsidRDefault="007272A4" w:rsidP="00D210FA">
      <w:pPr>
        <w:spacing w:after="0"/>
      </w:pPr>
      <w:r>
        <w:separator/>
      </w:r>
    </w:p>
  </w:footnote>
  <w:footnote w:type="continuationSeparator" w:id="0">
    <w:p w14:paraId="373C179E" w14:textId="77777777" w:rsidR="007272A4" w:rsidRDefault="007272A4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4F352" w14:textId="77777777" w:rsidR="00CC0A8F" w:rsidRDefault="00346FFA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72AA2466" wp14:editId="044362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e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mage intérieure supérieure gauche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DD730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e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e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e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Image intérieure central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72AA2466" id="Groupe 63" o:spid="_x0000_s1033" alt="&quot;&quot;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">
              <v:rect id="Rectangle 45" o:spid="_x0000_s1034" alt="Image intérieure supérieure gauche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" stroked="f" strokeweight="1pt">
                <v:fill r:id="rId3" o:title="Image intérieure supérieure gauche" recolor="t" type="frame"/>
                <o:lock v:ext="edit" aspectratio="t"/>
                <v:textbox>
                  <w:txbxContent>
                    <w:p w14:paraId="6AADD730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e 1" o:spid="_x0000_s1035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Rectangle 48" o:spid="_x0000_s103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009dd9 [3205]" stroked="f" strokeweight="1pt"/>
                <v:rect id="Rectangle 49" o:spid="_x0000_s103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10cf9b [3207]" stroked="f" strokeweight="1pt"/>
                <v:rect id="Rectangle 50" o:spid="_x0000_s103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17406d [3215]" stroked="f" strokeweight="1pt"/>
              </v:group>
              <v:group id="Groupe 55" o:spid="_x0000_s1039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Rectangle 56" o:spid="_x0000_s104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009dd9 [3205]" stroked="f" strokeweight="1pt"/>
                <v:rect id="Rectangle 57" o:spid="_x0000_s104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10cf9b [3207]" stroked="f" strokeweight="1pt"/>
                <v:rect id="Rectangle 59" o:spid="_x0000_s104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17406d [3215]" stroked="f" strokeweight="1pt"/>
              </v:group>
              <v:group id="Groupe 1" o:spid="_x0000_s1043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Rectangle 52" o:spid="_x0000_s1044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009dd9 [3205]" stroked="f" strokeweight="1pt"/>
                <v:rect id="Rectangle 53" o:spid="_x0000_s1045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10cf9b [3207]" stroked="f" strokeweight="1pt"/>
                <v:rect id="Rectangle 54" o:spid="_x0000_s1046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17406d [3215]" stroked="f" strokeweight="1pt"/>
              </v:group>
              <v:rect id="Rectangle 46" o:spid="_x0000_s1047" alt="Image intérieure centrale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" stroked="f" strokeweight="1pt">
                <v:fill r:id="rId4" o:title="Image intérieure centrale" recolor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fr-FR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16EE" w14:textId="77777777" w:rsidR="00D210FA" w:rsidRDefault="004642F0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837F4E5" wp14:editId="05BACF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oupe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e 26" descr="Éléments de conception" title="Conception recto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Rectangle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 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 30" descr="Enfant avec craie " title="Image recto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Enfant en train de colorier" title="Image recto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E775D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e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e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Enfant aux mains couvertes de peinture " title="Enfant aux mains couvertes de peinture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A4847" w14:textId="77777777"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2837F4E5" id="Groupe 65" o:spid="_x0000_s1048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">
              <v:rect id="Rectangle 18" o:spid="_x0000_s1049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009dd9 [3205]" stroked="f" strokeweight="1pt"/>
              <v:group id="Groupe 26" o:spid="_x0000_s1050" alt="Éléments de conception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 27" o:spid="_x0000_s1051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17406d [3215]" stroked="f" strokeweight="1pt"/>
                <v:rect id="Rectangle 28" o:spid="_x0000_s1052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17406d [3215]" stroked="f" strokeweight="1pt"/>
                <v:rect id="Rectangle 29" o:spid="_x0000_s1053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009dd9 [3205]" stroked="f" strokeweight="1pt"/>
                <v:rect id="Rectangle 30" o:spid="_x0000_s1054" alt="Enfant avec craie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Enfant avec craie " recolor="t" type="frame"/>
                </v:rect>
                <v:rect id="Rectangle 31" o:spid="_x0000_s1055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10cf9b [3207]" stroked="f" strokeweight="1pt">
                  <v:fill opacity="46517f"/>
                </v:rect>
                <v:rect id="Rectangle 32" o:spid="_x0000_s1056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Rectangle 33" o:spid="_x0000_s1057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Rectangle 34" o:spid="_x0000_s1058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Rectangle 35" o:spid="_x0000_s1059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009dd9 [3205]" stroked="f" strokeweight="1pt"/>
                <v:rect id="Rectangle 36" o:spid="_x0000_s1060" alt="Enfant en train de colorier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Enfant en train de colorier" recolor="t" type="frame"/>
                </v:rect>
              </v:group>
              <v:rect id="Rectangle 17" o:spid="_x0000_s1061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17406d [3215]" stroked="f" strokeweight="1pt">
                <v:textbox>
                  <w:txbxContent>
                    <w:p w14:paraId="720E775D" w14:textId="77777777" w:rsidR="005F0F31" w:rsidRPr="00D57231" w:rsidRDefault="005F0F31" w:rsidP="004642F0"/>
                  </w:txbxContent>
                </v:textbox>
              </v:rect>
              <v:group id="Groupe 1" o:spid="_x0000_s1062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 23" o:spid="_x0000_s106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009dd9 [3205]" stroked="f" strokeweight="1pt"/>
                <v:rect id="Rectangle 24" o:spid="_x0000_s106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10cf9b [3207]" stroked="f" strokeweight="1pt"/>
                <v:rect id="Rectangle 25" o:spid="_x0000_s106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17406d [3215]" stroked="f" strokeweight="1pt"/>
              </v:group>
              <v:group id="Groupe 1" o:spid="_x0000_s1066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6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009dd9 [3205]" stroked="f" strokeweight="1pt"/>
                <v:rect id="Rectangle 41" o:spid="_x0000_s106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10cf9b [3207]" stroked="f" strokeweight="1pt"/>
                <v:rect id="Rectangle 42" o:spid="_x0000_s106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17406d [3215]" stroked="f" strokeweight="1pt"/>
              </v:group>
              <v:rect id="Rectangle 37" o:spid="_x0000_s1070" alt="Enfant aux mains couvertes de peinture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" stroked="f" strokeweight="1pt">
                <v:fill r:id="rId6" o:title="Enfant aux mains couvertes de peinture " recolor="t" type="frame"/>
                <o:lock v:ext="edit" aspectratio="t"/>
                <v:textbox>
                  <w:txbxContent>
                    <w:p w14:paraId="73FA4847" w14:textId="77777777"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7406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7406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406243">
    <w:abstractNumId w:val="1"/>
  </w:num>
  <w:num w:numId="2" w16cid:durableId="1531458491">
    <w:abstractNumId w:val="0"/>
  </w:num>
  <w:num w:numId="3" w16cid:durableId="255216064">
    <w:abstractNumId w:val="5"/>
  </w:num>
  <w:num w:numId="4" w16cid:durableId="42409689">
    <w:abstractNumId w:val="6"/>
  </w:num>
  <w:num w:numId="5" w16cid:durableId="2036075623">
    <w:abstractNumId w:val="3"/>
  </w:num>
  <w:num w:numId="6" w16cid:durableId="1448698496">
    <w:abstractNumId w:val="2"/>
  </w:num>
  <w:num w:numId="7" w16cid:durableId="9014515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351"/>
    <w:rsid w:val="00002366"/>
    <w:rsid w:val="00023293"/>
    <w:rsid w:val="00031BC5"/>
    <w:rsid w:val="0003379D"/>
    <w:rsid w:val="00042C50"/>
    <w:rsid w:val="00061977"/>
    <w:rsid w:val="00062FE2"/>
    <w:rsid w:val="0007402B"/>
    <w:rsid w:val="00080751"/>
    <w:rsid w:val="0008782A"/>
    <w:rsid w:val="000A065A"/>
    <w:rsid w:val="000C7EBC"/>
    <w:rsid w:val="000D0A1F"/>
    <w:rsid w:val="0010582D"/>
    <w:rsid w:val="00106FC5"/>
    <w:rsid w:val="00120DEC"/>
    <w:rsid w:val="00150018"/>
    <w:rsid w:val="00157627"/>
    <w:rsid w:val="00163351"/>
    <w:rsid w:val="00175AFB"/>
    <w:rsid w:val="001A1D37"/>
    <w:rsid w:val="001C55B6"/>
    <w:rsid w:val="001D6CC4"/>
    <w:rsid w:val="00206405"/>
    <w:rsid w:val="00237278"/>
    <w:rsid w:val="00243FF4"/>
    <w:rsid w:val="00253267"/>
    <w:rsid w:val="00277DE7"/>
    <w:rsid w:val="002823CD"/>
    <w:rsid w:val="00287787"/>
    <w:rsid w:val="00290489"/>
    <w:rsid w:val="00291685"/>
    <w:rsid w:val="002B08FE"/>
    <w:rsid w:val="002B0A3D"/>
    <w:rsid w:val="002E3770"/>
    <w:rsid w:val="002E727B"/>
    <w:rsid w:val="002F200D"/>
    <w:rsid w:val="003007A7"/>
    <w:rsid w:val="00300DFA"/>
    <w:rsid w:val="003257E1"/>
    <w:rsid w:val="00325DEC"/>
    <w:rsid w:val="00343274"/>
    <w:rsid w:val="00346FFA"/>
    <w:rsid w:val="00360874"/>
    <w:rsid w:val="003A2DEA"/>
    <w:rsid w:val="003A3069"/>
    <w:rsid w:val="003C20B5"/>
    <w:rsid w:val="003E545F"/>
    <w:rsid w:val="003F03D2"/>
    <w:rsid w:val="003F1E1A"/>
    <w:rsid w:val="003F53D7"/>
    <w:rsid w:val="004045E5"/>
    <w:rsid w:val="00421496"/>
    <w:rsid w:val="00422C27"/>
    <w:rsid w:val="00426BB0"/>
    <w:rsid w:val="0044367C"/>
    <w:rsid w:val="004501EB"/>
    <w:rsid w:val="00453230"/>
    <w:rsid w:val="004642F0"/>
    <w:rsid w:val="00465466"/>
    <w:rsid w:val="004F36E1"/>
    <w:rsid w:val="00500564"/>
    <w:rsid w:val="00500AAC"/>
    <w:rsid w:val="00510D55"/>
    <w:rsid w:val="0051102B"/>
    <w:rsid w:val="0051338B"/>
    <w:rsid w:val="00576775"/>
    <w:rsid w:val="005838BC"/>
    <w:rsid w:val="00594F0B"/>
    <w:rsid w:val="005B57E1"/>
    <w:rsid w:val="005E61E0"/>
    <w:rsid w:val="005F0F31"/>
    <w:rsid w:val="005F3777"/>
    <w:rsid w:val="006024ED"/>
    <w:rsid w:val="006074DA"/>
    <w:rsid w:val="0061793F"/>
    <w:rsid w:val="0062123A"/>
    <w:rsid w:val="00627DF5"/>
    <w:rsid w:val="006605F8"/>
    <w:rsid w:val="006676A1"/>
    <w:rsid w:val="006833BD"/>
    <w:rsid w:val="006C25F7"/>
    <w:rsid w:val="006E2D42"/>
    <w:rsid w:val="006E440B"/>
    <w:rsid w:val="00704D2D"/>
    <w:rsid w:val="007114E2"/>
    <w:rsid w:val="00713693"/>
    <w:rsid w:val="00720FEE"/>
    <w:rsid w:val="007272A4"/>
    <w:rsid w:val="00737DE1"/>
    <w:rsid w:val="00742CD1"/>
    <w:rsid w:val="00743D0C"/>
    <w:rsid w:val="00764B6F"/>
    <w:rsid w:val="007732BE"/>
    <w:rsid w:val="007B1896"/>
    <w:rsid w:val="007B269D"/>
    <w:rsid w:val="007C7319"/>
    <w:rsid w:val="007D4312"/>
    <w:rsid w:val="007D43B3"/>
    <w:rsid w:val="007F20B4"/>
    <w:rsid w:val="007F525E"/>
    <w:rsid w:val="00801427"/>
    <w:rsid w:val="008065A7"/>
    <w:rsid w:val="0082695D"/>
    <w:rsid w:val="0083044C"/>
    <w:rsid w:val="008477EB"/>
    <w:rsid w:val="0085182D"/>
    <w:rsid w:val="00861BFC"/>
    <w:rsid w:val="008669B1"/>
    <w:rsid w:val="008709F5"/>
    <w:rsid w:val="00877A91"/>
    <w:rsid w:val="00884E86"/>
    <w:rsid w:val="008927FF"/>
    <w:rsid w:val="008C1022"/>
    <w:rsid w:val="008C1072"/>
    <w:rsid w:val="008E3921"/>
    <w:rsid w:val="0090027B"/>
    <w:rsid w:val="00905238"/>
    <w:rsid w:val="00921F1E"/>
    <w:rsid w:val="00930C02"/>
    <w:rsid w:val="009349A8"/>
    <w:rsid w:val="009439FC"/>
    <w:rsid w:val="0094702A"/>
    <w:rsid w:val="00967DAB"/>
    <w:rsid w:val="00974B9A"/>
    <w:rsid w:val="00990E76"/>
    <w:rsid w:val="00991A53"/>
    <w:rsid w:val="00996F4E"/>
    <w:rsid w:val="009F4013"/>
    <w:rsid w:val="009F71FE"/>
    <w:rsid w:val="00A31F33"/>
    <w:rsid w:val="00A33B6E"/>
    <w:rsid w:val="00A42104"/>
    <w:rsid w:val="00A5380C"/>
    <w:rsid w:val="00A54CE5"/>
    <w:rsid w:val="00A57F49"/>
    <w:rsid w:val="00A70A62"/>
    <w:rsid w:val="00A71DA8"/>
    <w:rsid w:val="00AB1210"/>
    <w:rsid w:val="00AB770D"/>
    <w:rsid w:val="00AD1BF8"/>
    <w:rsid w:val="00AF2088"/>
    <w:rsid w:val="00AF5FB0"/>
    <w:rsid w:val="00B0080A"/>
    <w:rsid w:val="00B0538C"/>
    <w:rsid w:val="00B0545D"/>
    <w:rsid w:val="00B07478"/>
    <w:rsid w:val="00B36531"/>
    <w:rsid w:val="00B37AB8"/>
    <w:rsid w:val="00B418DE"/>
    <w:rsid w:val="00B47FE7"/>
    <w:rsid w:val="00B6761F"/>
    <w:rsid w:val="00B67824"/>
    <w:rsid w:val="00B83E39"/>
    <w:rsid w:val="00BC2D17"/>
    <w:rsid w:val="00BE15BA"/>
    <w:rsid w:val="00C20ED0"/>
    <w:rsid w:val="00C30081"/>
    <w:rsid w:val="00C364A5"/>
    <w:rsid w:val="00C44F40"/>
    <w:rsid w:val="00C46111"/>
    <w:rsid w:val="00C60DAF"/>
    <w:rsid w:val="00C83332"/>
    <w:rsid w:val="00C95E04"/>
    <w:rsid w:val="00CB4D03"/>
    <w:rsid w:val="00CC0A8F"/>
    <w:rsid w:val="00CC24B6"/>
    <w:rsid w:val="00CD3A64"/>
    <w:rsid w:val="00CD6438"/>
    <w:rsid w:val="00CE08CD"/>
    <w:rsid w:val="00CE6379"/>
    <w:rsid w:val="00D03923"/>
    <w:rsid w:val="00D0664A"/>
    <w:rsid w:val="00D210FA"/>
    <w:rsid w:val="00D30F1D"/>
    <w:rsid w:val="00D40F39"/>
    <w:rsid w:val="00D57231"/>
    <w:rsid w:val="00D87B48"/>
    <w:rsid w:val="00D91203"/>
    <w:rsid w:val="00D94FD1"/>
    <w:rsid w:val="00E012EC"/>
    <w:rsid w:val="00E0539E"/>
    <w:rsid w:val="00E103E2"/>
    <w:rsid w:val="00E41692"/>
    <w:rsid w:val="00E55D74"/>
    <w:rsid w:val="00E60A3F"/>
    <w:rsid w:val="00E77972"/>
    <w:rsid w:val="00E81234"/>
    <w:rsid w:val="00E9037E"/>
    <w:rsid w:val="00EA120D"/>
    <w:rsid w:val="00EA49C3"/>
    <w:rsid w:val="00EB5E14"/>
    <w:rsid w:val="00EE19D9"/>
    <w:rsid w:val="00EE3E8A"/>
    <w:rsid w:val="00EE4649"/>
    <w:rsid w:val="00EF26FC"/>
    <w:rsid w:val="00F01851"/>
    <w:rsid w:val="00F1028A"/>
    <w:rsid w:val="00F31629"/>
    <w:rsid w:val="00F37523"/>
    <w:rsid w:val="00F464D3"/>
    <w:rsid w:val="00F50168"/>
    <w:rsid w:val="00F50D34"/>
    <w:rsid w:val="00F61157"/>
    <w:rsid w:val="00F61360"/>
    <w:rsid w:val="00F6652A"/>
    <w:rsid w:val="00F70CBD"/>
    <w:rsid w:val="00FC538A"/>
    <w:rsid w:val="00FE2B9F"/>
    <w:rsid w:val="00FF0E31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C13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Titre1">
    <w:name w:val="heading 1"/>
    <w:basedOn w:val="Normal"/>
    <w:next w:val="Normal"/>
    <w:link w:val="Titre1C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17406D" w:themeColor="text2"/>
      <w:spacing w:val="10"/>
      <w:sz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Titre4">
    <w:name w:val="heading 4"/>
    <w:next w:val="Normal"/>
    <w:link w:val="Titre4C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009DD9" w:themeColor="accent2"/>
      <w:spacing w:val="10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semiHidden/>
    <w:rsid w:val="00A70A62"/>
    <w:rPr>
      <w:rFonts w:eastAsia="Times New Roman" w:cs="Arial"/>
      <w:b/>
      <w:noProof/>
      <w:color w:val="009DD9" w:themeColor="accent2"/>
      <w:spacing w:val="10"/>
      <w:sz w:val="28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Paragraphedeliste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lev">
    <w:name w:val="Strong"/>
    <w:basedOn w:val="Policepardfaut"/>
    <w:uiPriority w:val="22"/>
    <w:semiHidden/>
    <w:rsid w:val="00967DAB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990E76"/>
    <w:rPr>
      <w:rFonts w:asciiTheme="majorHAnsi" w:hAnsiTheme="majorHAnsi"/>
      <w:b/>
      <w:color w:val="17406D" w:themeColor="text2"/>
      <w:spacing w:val="10"/>
      <w:sz w:val="28"/>
    </w:rPr>
  </w:style>
  <w:style w:type="character" w:styleId="Mot-dise">
    <w:name w:val="Hashtag"/>
    <w:basedOn w:val="Policepardfaut"/>
    <w:uiPriority w:val="99"/>
    <w:semiHidden/>
    <w:rsid w:val="00967DAB"/>
    <w:rPr>
      <w:color w:val="2B579A"/>
      <w:shd w:val="clear" w:color="auto" w:fill="E6E6E6"/>
    </w:rPr>
  </w:style>
  <w:style w:type="character" w:styleId="Accentuationintense">
    <w:name w:val="Intense Emphasis"/>
    <w:basedOn w:val="Policepardfaut"/>
    <w:uiPriority w:val="21"/>
    <w:semiHidden/>
    <w:rsid w:val="00967DAB"/>
    <w:rPr>
      <w:i/>
      <w:iCs/>
      <w:color w:val="0F6FC6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967DA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67DAB"/>
    <w:rPr>
      <w:rFonts w:eastAsia="Times New Roman" w:cs="Times New Roman"/>
      <w:i/>
      <w:iCs/>
      <w:color w:val="0F6FC6" w:themeColor="accent1"/>
      <w:sz w:val="21"/>
    </w:rPr>
  </w:style>
  <w:style w:type="character" w:styleId="Rfrenceintense">
    <w:name w:val="Intense Reference"/>
    <w:basedOn w:val="Policepardfaut"/>
    <w:uiPriority w:val="32"/>
    <w:semiHidden/>
    <w:rsid w:val="00967DAB"/>
    <w:rPr>
      <w:b/>
      <w:bCs/>
      <w:smallCaps/>
      <w:color w:val="0F6FC6" w:themeColor="accent1"/>
      <w:spacing w:val="5"/>
    </w:rPr>
  </w:style>
  <w:style w:type="character" w:styleId="Rfrencelgre">
    <w:name w:val="Subtle Reference"/>
    <w:basedOn w:val="Policepardfaut"/>
    <w:uiPriority w:val="31"/>
    <w:semiHidden/>
    <w:rsid w:val="00967DAB"/>
    <w:rPr>
      <w:smallCaps/>
      <w:color w:val="5A5A5A" w:themeColor="text1" w:themeTint="A5"/>
    </w:rPr>
  </w:style>
  <w:style w:type="character" w:styleId="Mentionnonrsolue">
    <w:name w:val="Unresolved Mention"/>
    <w:basedOn w:val="Policepardfaut"/>
    <w:uiPriority w:val="99"/>
    <w:semiHidden/>
    <w:rsid w:val="00967DAB"/>
    <w:rPr>
      <w:color w:val="808080"/>
      <w:shd w:val="clear" w:color="auto" w:fill="E6E6E6"/>
    </w:rPr>
  </w:style>
  <w:style w:type="character" w:customStyle="1" w:styleId="Titre2Car">
    <w:name w:val="Titre 2 Car"/>
    <w:basedOn w:val="Policepardfaut"/>
    <w:link w:val="Titre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rrire-plansombreTextenormal">
    <w:name w:val="Arrière-plan sombre Texte normal"/>
    <w:basedOn w:val="Normal"/>
    <w:qFormat/>
    <w:rsid w:val="00990E76"/>
    <w:rPr>
      <w:color w:val="FFFFFF" w:themeColor="background1"/>
    </w:rPr>
  </w:style>
  <w:style w:type="paragraph" w:styleId="En-tte">
    <w:name w:val="header"/>
    <w:basedOn w:val="Normal"/>
    <w:link w:val="En-tteCar"/>
    <w:uiPriority w:val="99"/>
    <w:semiHidden/>
    <w:rsid w:val="00C46111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111"/>
  </w:style>
  <w:style w:type="paragraph" w:styleId="Pieddepage">
    <w:name w:val="footer"/>
    <w:basedOn w:val="Normal"/>
    <w:link w:val="PieddepageCar"/>
    <w:uiPriority w:val="99"/>
    <w:semiHidden/>
    <w:rsid w:val="00C46111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111"/>
  </w:style>
  <w:style w:type="paragraph" w:styleId="Sansinterligne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Textedelespacerserv">
    <w:name w:val="Placeholder Text"/>
    <w:basedOn w:val="Policepardfaut"/>
    <w:uiPriority w:val="99"/>
    <w:semiHidden/>
    <w:rsid w:val="00206405"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17406D" w:themeColor="text2"/>
      <w:spacing w:val="-10"/>
      <w:sz w:val="48"/>
      <w:szCs w:val="100"/>
    </w:rPr>
  </w:style>
  <w:style w:type="character" w:customStyle="1" w:styleId="CitationCar">
    <w:name w:val="Citation Car"/>
    <w:basedOn w:val="Policepardfaut"/>
    <w:link w:val="Citation"/>
    <w:uiPriority w:val="29"/>
    <w:rsid w:val="00C46111"/>
    <w:rPr>
      <w:rFonts w:asciiTheme="majorHAnsi" w:hAnsiTheme="majorHAnsi"/>
      <w:b/>
      <w:noProof/>
      <w:color w:val="17406D" w:themeColor="text2"/>
      <w:spacing w:val="-10"/>
      <w:sz w:val="48"/>
      <w:szCs w:val="100"/>
    </w:rPr>
  </w:style>
  <w:style w:type="character" w:customStyle="1" w:styleId="markkljpeivvb">
    <w:name w:val="markkljpeivvb"/>
    <w:basedOn w:val="Policepardfaut"/>
    <w:rsid w:val="009349A8"/>
  </w:style>
  <w:style w:type="character" w:styleId="Lienhypertexte">
    <w:name w:val="Hyperlink"/>
    <w:basedOn w:val="Policepardfaut"/>
    <w:uiPriority w:val="99"/>
    <w:unhideWhenUsed/>
    <w:rsid w:val="007B1896"/>
    <w:rPr>
      <w:color w:val="F491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74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031BC5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colelatrinite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co56.nd.la-trinite-sur-mer@enseignement-catholique.bz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colelatrinite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38\AppData\Local\Microsoft\Office\16.0\DTS\fr-FR%7b4FA1F0FB-3024-49AB-9A23-DEEF60E41F19%7d\%7b17CBFFFB-A19A-4840-ACFF-F7574C926B01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C3D965-D095-4E75-B426-2C5EBAAE41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{17CBFFFB-A19A-4840-ACFF-F7574C926B01}tf16412178_win32</Template>
  <TotalTime>0</TotalTime>
  <Pages>3</Pages>
  <Words>223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2022-08-18T20:20:00Z</dcterms:created>
  <dcterms:modified xsi:type="dcterms:W3CDTF">2023-08-31T16:33:00Z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